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F7D65" w14:textId="77777777" w:rsidR="001722DA" w:rsidRDefault="001722DA">
      <w:pPr>
        <w:rPr>
          <w:rFonts w:ascii="Verdana" w:hAnsi="Verdana"/>
          <w:b/>
          <w:caps/>
          <w:color w:val="8DB01C"/>
          <w:spacing w:val="-20"/>
          <w:sz w:val="40"/>
          <w:szCs w:val="46"/>
        </w:rPr>
      </w:pPr>
    </w:p>
    <w:p w14:paraId="75EA7DCE" w14:textId="77777777" w:rsidR="001722DA" w:rsidRDefault="001722DA">
      <w:pPr>
        <w:rPr>
          <w:rFonts w:ascii="Verdana" w:hAnsi="Verdana"/>
          <w:b/>
          <w:caps/>
          <w:color w:val="8DB01C"/>
          <w:spacing w:val="-20"/>
          <w:sz w:val="40"/>
          <w:szCs w:val="46"/>
        </w:rPr>
      </w:pPr>
    </w:p>
    <w:p w14:paraId="3FE93A2D" w14:textId="77777777" w:rsidR="001722DA" w:rsidRDefault="001722DA">
      <w:pPr>
        <w:rPr>
          <w:rFonts w:ascii="Verdana" w:hAnsi="Verdana"/>
          <w:b/>
          <w:caps/>
          <w:color w:val="8DB01C"/>
          <w:spacing w:val="-20"/>
          <w:sz w:val="40"/>
          <w:szCs w:val="46"/>
        </w:rPr>
      </w:pPr>
    </w:p>
    <w:p w14:paraId="7169B161" w14:textId="77777777" w:rsidR="00140782" w:rsidRDefault="00140782">
      <w:pPr>
        <w:rPr>
          <w:rFonts w:ascii="Verdana" w:hAnsi="Verdana"/>
          <w:b/>
          <w:caps/>
          <w:color w:val="8DB01C"/>
          <w:spacing w:val="-20"/>
          <w:sz w:val="40"/>
          <w:szCs w:val="46"/>
        </w:rPr>
      </w:pPr>
    </w:p>
    <w:p w14:paraId="7EC6B8B1" w14:textId="77777777" w:rsidR="001722DA" w:rsidRDefault="008A1378">
      <w:pPr>
        <w:spacing w:line="240" w:lineRule="auto"/>
        <w:rPr>
          <w:rFonts w:ascii="Verdana" w:hAnsi="Verdana"/>
          <w:b/>
          <w:caps/>
          <w:color w:val="8DB01C"/>
          <w:spacing w:val="-20"/>
          <w:sz w:val="40"/>
          <w:szCs w:val="46"/>
        </w:rPr>
      </w:pPr>
      <w:r>
        <w:rPr>
          <w:rFonts w:ascii="Verdana" w:hAnsi="Verdana"/>
          <w:b/>
          <w:caps/>
          <w:color w:val="8DB01C"/>
          <w:spacing w:val="-20"/>
          <w:sz w:val="40"/>
          <w:szCs w:val="46"/>
        </w:rPr>
        <w:t>Tourismus Zentrale Saarland</w:t>
      </w:r>
    </w:p>
    <w:p w14:paraId="28A85237" w14:textId="77777777" w:rsidR="001722DA" w:rsidRDefault="003A0DD7">
      <w:pPr>
        <w:rPr>
          <w:rFonts w:ascii="Verdana" w:hAnsi="Verdana"/>
          <w:spacing w:val="0"/>
          <w:sz w:val="32"/>
          <w:szCs w:val="36"/>
        </w:rPr>
      </w:pPr>
      <w:r>
        <w:rPr>
          <w:rFonts w:ascii="Verdana" w:hAnsi="Verdana"/>
          <w:spacing w:val="0"/>
          <w:sz w:val="32"/>
          <w:szCs w:val="36"/>
        </w:rPr>
        <w:t>Medien</w:t>
      </w:r>
      <w:r w:rsidR="008A1378">
        <w:rPr>
          <w:rFonts w:ascii="Verdana" w:hAnsi="Verdana"/>
          <w:spacing w:val="0"/>
          <w:sz w:val="32"/>
          <w:szCs w:val="36"/>
        </w:rPr>
        <w:t>mitteilung</w:t>
      </w:r>
    </w:p>
    <w:p w14:paraId="5C66E1D1" w14:textId="2D94473D" w:rsidR="001722DA" w:rsidRDefault="003A0DD7">
      <w:pPr>
        <w:rPr>
          <w:rFonts w:ascii="Verdana" w:hAnsi="Verdana"/>
        </w:rPr>
      </w:pPr>
      <w:r w:rsidRPr="00DF740C">
        <w:rPr>
          <w:rFonts w:ascii="Verdana" w:hAnsi="Verdana"/>
        </w:rPr>
        <w:t xml:space="preserve">Bern, </w:t>
      </w:r>
      <w:r w:rsidR="00DF740C" w:rsidRPr="00DF740C">
        <w:rPr>
          <w:rFonts w:ascii="Verdana" w:hAnsi="Verdana"/>
        </w:rPr>
        <w:t>30</w:t>
      </w:r>
      <w:r w:rsidR="0013715B" w:rsidRPr="00DF740C">
        <w:rPr>
          <w:rFonts w:ascii="Verdana" w:hAnsi="Verdana"/>
        </w:rPr>
        <w:t>. September</w:t>
      </w:r>
      <w:r w:rsidRPr="00DF740C">
        <w:rPr>
          <w:rFonts w:ascii="Verdana" w:hAnsi="Verdana"/>
        </w:rPr>
        <w:t xml:space="preserve"> 2026</w:t>
      </w:r>
    </w:p>
    <w:p w14:paraId="37376DD7" w14:textId="77777777" w:rsidR="00605F93" w:rsidRDefault="00605F93">
      <w:pPr>
        <w:rPr>
          <w:rFonts w:ascii="Verdana" w:hAnsi="Verdana"/>
          <w:noProof/>
          <w:sz w:val="20"/>
        </w:rPr>
      </w:pPr>
    </w:p>
    <w:p w14:paraId="4CFCDF3C" w14:textId="726B05DB" w:rsidR="00605F93" w:rsidRDefault="00605F93">
      <w:pPr>
        <w:jc w:val="both"/>
        <w:rPr>
          <w:rFonts w:ascii="Calibri" w:hAnsi="Calibri"/>
          <w:b/>
          <w:color w:val="8DB01C"/>
          <w:sz w:val="36"/>
        </w:rPr>
      </w:pPr>
      <w:r w:rsidRPr="00605F93">
        <w:rPr>
          <w:rFonts w:ascii="Calibri" w:hAnsi="Calibri"/>
          <w:b/>
          <w:color w:val="8DB01C"/>
          <w:sz w:val="36"/>
        </w:rPr>
        <w:t>Grenzenloser Velogenuss: Das Saarland auf zwei Rädern entdecken</w:t>
      </w:r>
    </w:p>
    <w:p w14:paraId="55D790CE" w14:textId="77777777" w:rsidR="00605F93" w:rsidRDefault="00605F93">
      <w:pPr>
        <w:jc w:val="both"/>
      </w:pPr>
    </w:p>
    <w:p w14:paraId="509E2640" w14:textId="77777777" w:rsidR="00513C18" w:rsidRDefault="00513C18" w:rsidP="00605F93">
      <w:pPr>
        <w:jc w:val="both"/>
        <w:rPr>
          <w:rFonts w:ascii="Calibri" w:hAnsi="Calibri"/>
          <w:b/>
          <w:sz w:val="22"/>
        </w:rPr>
      </w:pPr>
    </w:p>
    <w:p w14:paraId="6349F524" w14:textId="3E5F398D" w:rsidR="00513C18" w:rsidRPr="00513C18" w:rsidRDefault="00513C18" w:rsidP="00513C18">
      <w:pPr>
        <w:jc w:val="both"/>
        <w:rPr>
          <w:rFonts w:ascii="Calibri" w:hAnsi="Calibri"/>
          <w:b/>
          <w:sz w:val="22"/>
        </w:rPr>
      </w:pPr>
      <w:r w:rsidRPr="00513C18">
        <w:rPr>
          <w:rFonts w:ascii="Calibri" w:hAnsi="Calibri"/>
          <w:b/>
          <w:sz w:val="22"/>
        </w:rPr>
        <w:t>Das Saarland verfügt über ein flächendeckendes Velonetz</w:t>
      </w:r>
      <w:r>
        <w:rPr>
          <w:rFonts w:ascii="Calibri" w:hAnsi="Calibri"/>
          <w:b/>
          <w:sz w:val="22"/>
        </w:rPr>
        <w:t xml:space="preserve"> </w:t>
      </w:r>
      <w:r w:rsidRPr="00513C18">
        <w:rPr>
          <w:rFonts w:ascii="Calibri" w:hAnsi="Calibri"/>
          <w:b/>
          <w:sz w:val="22"/>
        </w:rPr>
        <w:t xml:space="preserve">und präsentiert sich als vielseitige Velodestination für genussorientierte Reisende. Gäste aus der Schweiz erwartet eine überraschende Mischung aus sanften Flusslandschaften, Weinbergen, römischem Kulturerbe, historischen Städten und genussvollen Einkehrmöglichkeiten. Sportliche Höchstleistungen sind </w:t>
      </w:r>
      <w:r w:rsidR="00C76A65">
        <w:rPr>
          <w:rFonts w:ascii="Calibri" w:hAnsi="Calibri"/>
          <w:b/>
          <w:sz w:val="22"/>
        </w:rPr>
        <w:t xml:space="preserve">bei diesen Touren </w:t>
      </w:r>
      <w:r w:rsidRPr="00513C18">
        <w:rPr>
          <w:rFonts w:ascii="Calibri" w:hAnsi="Calibri"/>
          <w:b/>
          <w:sz w:val="22"/>
        </w:rPr>
        <w:t>nicht gefragt: Im Mittelpunkt stehen Natur, Kultur und Kulinarik – abwechslungsreich vereint auf kompaktem Raum.</w:t>
      </w:r>
    </w:p>
    <w:p w14:paraId="7B9A892A" w14:textId="77777777" w:rsidR="00605F93" w:rsidRPr="00605F93" w:rsidRDefault="00605F93" w:rsidP="00605F93">
      <w:pPr>
        <w:jc w:val="both"/>
        <w:rPr>
          <w:rFonts w:ascii="Calibri" w:hAnsi="Calibri"/>
          <w:bCs/>
          <w:sz w:val="22"/>
        </w:rPr>
      </w:pPr>
    </w:p>
    <w:p w14:paraId="03190B29" w14:textId="77777777" w:rsidR="00632518" w:rsidRPr="00632518" w:rsidRDefault="00632518" w:rsidP="00632518">
      <w:pPr>
        <w:jc w:val="both"/>
        <w:rPr>
          <w:rFonts w:ascii="Calibri" w:hAnsi="Calibri"/>
          <w:b/>
          <w:sz w:val="22"/>
        </w:rPr>
      </w:pPr>
      <w:r w:rsidRPr="00632518">
        <w:rPr>
          <w:rFonts w:ascii="Calibri" w:hAnsi="Calibri"/>
          <w:b/>
          <w:sz w:val="22"/>
        </w:rPr>
        <w:t>Kultur am Fluss: von der Barockstadt zum höchsten Wasserfall der EU</w:t>
      </w:r>
    </w:p>
    <w:p w14:paraId="72CDD86B" w14:textId="77777777" w:rsidR="00632518" w:rsidRPr="00632518" w:rsidRDefault="00632518" w:rsidP="00632518">
      <w:pPr>
        <w:jc w:val="both"/>
        <w:rPr>
          <w:rFonts w:ascii="Calibri" w:hAnsi="Calibri"/>
          <w:sz w:val="22"/>
        </w:rPr>
      </w:pPr>
      <w:r w:rsidRPr="00632518">
        <w:rPr>
          <w:rFonts w:ascii="Calibri" w:hAnsi="Calibri"/>
          <w:sz w:val="22"/>
        </w:rPr>
        <w:t xml:space="preserve">Die rund 105 Kilometer lange Kultur-Radtour verbindet Saarbrücken, Saarlouis, Mettlach und Trier auf einer weitgehend flachen Strecke entlang von Saar und Mosel. Barocke Stadtbilder, UNESCO-Welterbe, Industriekultur und die Saarschleife liegen </w:t>
      </w:r>
    </w:p>
    <w:p w14:paraId="28BCE0C7" w14:textId="1BE8775F" w:rsidR="00632518" w:rsidRPr="00632518" w:rsidRDefault="00632518" w:rsidP="00632518">
      <w:pPr>
        <w:jc w:val="both"/>
        <w:rPr>
          <w:rFonts w:ascii="Calibri" w:hAnsi="Calibri"/>
          <w:sz w:val="22"/>
        </w:rPr>
      </w:pPr>
      <w:r w:rsidRPr="00632518">
        <w:rPr>
          <w:rFonts w:ascii="Calibri" w:hAnsi="Calibri"/>
          <w:sz w:val="22"/>
        </w:rPr>
        <w:t xml:space="preserve">nah beieinander. In Saarburg rauscht der höchste innerstädtische Wasserfall der EU durch die Altstadt, bevor Trier mit Porta Nigra und römischem Erbe den kulturreichen Schlusspunkt setzt. Um bei dieser Velotour mehr von Land, Leuten und der besonderen Geschichte zu erfahren, gibt es auf dem mit vier ADFC-Sternen ausgezeichneten Saar-Radweg eine Lauschtour. </w:t>
      </w:r>
      <w:r w:rsidR="009548DB" w:rsidRPr="009548DB">
        <w:rPr>
          <w:rFonts w:ascii="Calibri" w:hAnsi="Calibri"/>
          <w:sz w:val="22"/>
        </w:rPr>
        <w:t>Auf dieser Radstrecke warten 15 Lauschpunkte mit interessanten Geschichten zu Land und Leuten</w:t>
      </w:r>
      <w:r w:rsidRPr="00632518">
        <w:rPr>
          <w:rFonts w:ascii="Calibri" w:hAnsi="Calibri"/>
          <w:sz w:val="22"/>
        </w:rPr>
        <w:t xml:space="preserve">. Die Audioguides erzählen unterhaltsam und persönlich Geschichten von vor Ort, stellen kurzweilig die schönsten Sehenswürdigkeiten entlang der Saar vor und lenken den Blick auf unentdeckte Details. Zu Wort kommen auch Interviewpartner*innen aus der Region. </w:t>
      </w:r>
    </w:p>
    <w:p w14:paraId="1EC3BE79" w14:textId="77777777" w:rsidR="00632518" w:rsidRDefault="00632518" w:rsidP="00605F93">
      <w:pPr>
        <w:jc w:val="both"/>
        <w:rPr>
          <w:rFonts w:ascii="Calibri" w:hAnsi="Calibri"/>
          <w:b/>
          <w:sz w:val="22"/>
        </w:rPr>
      </w:pPr>
    </w:p>
    <w:p w14:paraId="46F7D391" w14:textId="77777777" w:rsidR="00605F93" w:rsidRPr="00605F93" w:rsidRDefault="00605F93" w:rsidP="00605F93">
      <w:pPr>
        <w:jc w:val="both"/>
        <w:rPr>
          <w:rFonts w:ascii="Calibri" w:hAnsi="Calibri"/>
          <w:b/>
          <w:sz w:val="22"/>
        </w:rPr>
      </w:pPr>
      <w:r w:rsidRPr="00605F93">
        <w:rPr>
          <w:rFonts w:ascii="Calibri" w:hAnsi="Calibri"/>
          <w:b/>
          <w:sz w:val="22"/>
        </w:rPr>
        <w:t>Weinberge, Römer und ein europäisches Friedensprojekt</w:t>
      </w:r>
    </w:p>
    <w:p w14:paraId="2C7C33B9" w14:textId="68D27A0E" w:rsidR="00605F93" w:rsidRPr="00D670BF" w:rsidRDefault="00605F93" w:rsidP="00605F93">
      <w:pPr>
        <w:jc w:val="both"/>
        <w:rPr>
          <w:rFonts w:ascii="Calibri" w:hAnsi="Calibri"/>
          <w:bCs/>
          <w:color w:val="FF0000"/>
          <w:sz w:val="22"/>
        </w:rPr>
      </w:pPr>
      <w:r w:rsidRPr="00605F93">
        <w:rPr>
          <w:rFonts w:ascii="Calibri" w:hAnsi="Calibri"/>
          <w:bCs/>
          <w:sz w:val="22"/>
        </w:rPr>
        <w:t xml:space="preserve">Rund um Perl, die einzige Weinbaugemeinde des Saarlandes, verbindet eine Genussroute </w:t>
      </w:r>
      <w:r w:rsidRPr="002171A3">
        <w:rPr>
          <w:rFonts w:ascii="Calibri" w:hAnsi="Calibri"/>
          <w:bCs/>
          <w:sz w:val="22"/>
        </w:rPr>
        <w:t xml:space="preserve">Weinberge, römische Geschichte und europäische Gegenwart. Sie führt zur rekonstruierten Römischen Villa Borg und </w:t>
      </w:r>
      <w:r w:rsidR="00D670BF" w:rsidRPr="002171A3">
        <w:rPr>
          <w:rFonts w:ascii="Calibri" w:hAnsi="Calibri"/>
          <w:bCs/>
          <w:sz w:val="22"/>
        </w:rPr>
        <w:t xml:space="preserve">weiter nach </w:t>
      </w:r>
      <w:r w:rsidRPr="002171A3">
        <w:rPr>
          <w:rFonts w:ascii="Calibri" w:hAnsi="Calibri"/>
          <w:bCs/>
          <w:sz w:val="22"/>
        </w:rPr>
        <w:t>Nennig</w:t>
      </w:r>
      <w:r w:rsidR="00D670BF" w:rsidRPr="002171A3">
        <w:rPr>
          <w:rFonts w:ascii="Calibri" w:hAnsi="Calibri"/>
          <w:bCs/>
          <w:sz w:val="22"/>
        </w:rPr>
        <w:t xml:space="preserve">, wo </w:t>
      </w:r>
      <w:r w:rsidRPr="002171A3">
        <w:rPr>
          <w:rFonts w:ascii="Calibri" w:hAnsi="Calibri"/>
          <w:bCs/>
          <w:sz w:val="22"/>
        </w:rPr>
        <w:t>einer der eindrucksvollsten römischen Mosaikböden nördlich der Alpen</w:t>
      </w:r>
      <w:r w:rsidR="00D670BF" w:rsidRPr="002171A3">
        <w:rPr>
          <w:rFonts w:ascii="Calibri" w:hAnsi="Calibri"/>
          <w:bCs/>
          <w:sz w:val="22"/>
        </w:rPr>
        <w:t xml:space="preserve"> wartet</w:t>
      </w:r>
      <w:r w:rsidRPr="002171A3">
        <w:rPr>
          <w:rFonts w:ascii="Calibri" w:hAnsi="Calibri"/>
          <w:bCs/>
          <w:sz w:val="22"/>
        </w:rPr>
        <w:t>.</w:t>
      </w:r>
      <w:r w:rsidR="002E3E33" w:rsidRPr="002171A3">
        <w:rPr>
          <w:rFonts w:ascii="Calibri" w:hAnsi="Calibri"/>
          <w:bCs/>
          <w:sz w:val="22"/>
        </w:rPr>
        <w:t xml:space="preserve"> </w:t>
      </w:r>
      <w:r w:rsidR="009548DB" w:rsidRPr="009548DB">
        <w:rPr>
          <w:rFonts w:ascii="Calibri" w:hAnsi="Calibri"/>
          <w:bCs/>
          <w:sz w:val="22"/>
        </w:rPr>
        <w:t>Über den Saarland-Radweg lässt sich die Tour entlang der Freiluftgalerie «Steine an der Grenze» bis zur Saar verlängern. Dort setzen Skulpturen aus 17 Ländern ein Zeichen des Friedens.</w:t>
      </w:r>
    </w:p>
    <w:p w14:paraId="33D91613" w14:textId="77777777" w:rsidR="00605F93" w:rsidRPr="00605F93" w:rsidRDefault="00605F93" w:rsidP="00605F93">
      <w:pPr>
        <w:jc w:val="both"/>
        <w:rPr>
          <w:rFonts w:ascii="Calibri" w:hAnsi="Calibri"/>
          <w:bCs/>
          <w:sz w:val="22"/>
        </w:rPr>
      </w:pPr>
    </w:p>
    <w:p w14:paraId="29E4F018" w14:textId="4E4A6EB0" w:rsidR="00605F93" w:rsidRPr="00605F93" w:rsidRDefault="00605F93" w:rsidP="00605F93">
      <w:pPr>
        <w:jc w:val="both"/>
        <w:rPr>
          <w:rFonts w:ascii="Calibri" w:hAnsi="Calibri"/>
          <w:bCs/>
          <w:sz w:val="22"/>
        </w:rPr>
      </w:pPr>
    </w:p>
    <w:p w14:paraId="2BE5E044" w14:textId="77777777" w:rsidR="00632518" w:rsidRDefault="00632518" w:rsidP="00605F93">
      <w:pPr>
        <w:jc w:val="both"/>
        <w:rPr>
          <w:rFonts w:ascii="Calibri" w:hAnsi="Calibri"/>
          <w:b/>
          <w:sz w:val="22"/>
        </w:rPr>
      </w:pPr>
    </w:p>
    <w:p w14:paraId="3D5BF037" w14:textId="77777777" w:rsidR="00632518" w:rsidRDefault="00632518" w:rsidP="00605F93">
      <w:pPr>
        <w:jc w:val="both"/>
        <w:rPr>
          <w:rFonts w:ascii="Calibri" w:hAnsi="Calibri"/>
          <w:b/>
          <w:sz w:val="22"/>
        </w:rPr>
      </w:pPr>
    </w:p>
    <w:p w14:paraId="2D353C47" w14:textId="77777777" w:rsidR="00632518" w:rsidRDefault="00632518" w:rsidP="00605F93">
      <w:pPr>
        <w:jc w:val="both"/>
        <w:rPr>
          <w:rFonts w:ascii="Calibri" w:hAnsi="Calibri"/>
          <w:b/>
          <w:sz w:val="22"/>
        </w:rPr>
      </w:pPr>
    </w:p>
    <w:p w14:paraId="7D48750F" w14:textId="77777777" w:rsidR="00632518" w:rsidRDefault="00632518" w:rsidP="00605F93">
      <w:pPr>
        <w:jc w:val="both"/>
        <w:rPr>
          <w:rFonts w:ascii="Calibri" w:hAnsi="Calibri"/>
          <w:b/>
          <w:sz w:val="22"/>
        </w:rPr>
      </w:pPr>
    </w:p>
    <w:p w14:paraId="57A836EF" w14:textId="77777777" w:rsidR="00632518" w:rsidRDefault="00632518" w:rsidP="00605F93">
      <w:pPr>
        <w:jc w:val="both"/>
        <w:rPr>
          <w:rFonts w:ascii="Calibri" w:hAnsi="Calibri"/>
          <w:b/>
          <w:sz w:val="22"/>
        </w:rPr>
      </w:pPr>
    </w:p>
    <w:p w14:paraId="04FFF0E7" w14:textId="77777777" w:rsidR="00632518" w:rsidRDefault="00632518" w:rsidP="00605F93">
      <w:pPr>
        <w:jc w:val="both"/>
        <w:rPr>
          <w:rFonts w:ascii="Calibri" w:hAnsi="Calibri"/>
          <w:b/>
          <w:sz w:val="22"/>
        </w:rPr>
      </w:pPr>
    </w:p>
    <w:p w14:paraId="743BFCED" w14:textId="77777777" w:rsidR="00632518" w:rsidRDefault="00632518" w:rsidP="00605F93">
      <w:pPr>
        <w:jc w:val="both"/>
        <w:rPr>
          <w:rFonts w:ascii="Calibri" w:hAnsi="Calibri"/>
          <w:b/>
          <w:sz w:val="22"/>
        </w:rPr>
      </w:pPr>
    </w:p>
    <w:p w14:paraId="3F8C2AAF" w14:textId="77777777" w:rsidR="00632518" w:rsidRDefault="00632518" w:rsidP="00605F93">
      <w:pPr>
        <w:jc w:val="both"/>
        <w:rPr>
          <w:rFonts w:ascii="Calibri" w:hAnsi="Calibri"/>
          <w:b/>
          <w:sz w:val="22"/>
        </w:rPr>
      </w:pPr>
    </w:p>
    <w:p w14:paraId="7CF8A09D" w14:textId="77777777" w:rsidR="00632518" w:rsidRDefault="00632518" w:rsidP="00605F93">
      <w:pPr>
        <w:jc w:val="both"/>
        <w:rPr>
          <w:rFonts w:ascii="Calibri" w:hAnsi="Calibri"/>
          <w:b/>
          <w:sz w:val="22"/>
        </w:rPr>
      </w:pPr>
    </w:p>
    <w:p w14:paraId="5640CFF0" w14:textId="7F4E6153" w:rsidR="00605F93" w:rsidRPr="003A1708" w:rsidRDefault="00605F93" w:rsidP="00605F93">
      <w:pPr>
        <w:jc w:val="both"/>
        <w:rPr>
          <w:rFonts w:ascii="Calibri" w:hAnsi="Calibri"/>
          <w:b/>
          <w:sz w:val="22"/>
        </w:rPr>
      </w:pPr>
      <w:r w:rsidRPr="003A1708">
        <w:rPr>
          <w:rFonts w:ascii="Calibri" w:hAnsi="Calibri"/>
          <w:b/>
          <w:sz w:val="22"/>
        </w:rPr>
        <w:t>Auf alten Bahntrassen durch das Biosphärenreservat Bliesgau</w:t>
      </w:r>
    </w:p>
    <w:p w14:paraId="0F760813" w14:textId="087475C9" w:rsidR="00605F93" w:rsidRDefault="00605F93" w:rsidP="00605F93">
      <w:pPr>
        <w:jc w:val="both"/>
        <w:rPr>
          <w:rFonts w:ascii="Calibri" w:hAnsi="Calibri"/>
          <w:bCs/>
          <w:sz w:val="22"/>
        </w:rPr>
      </w:pPr>
      <w:r w:rsidRPr="00605F93">
        <w:rPr>
          <w:rFonts w:ascii="Calibri" w:hAnsi="Calibri"/>
          <w:bCs/>
          <w:sz w:val="22"/>
        </w:rPr>
        <w:t>Der Glan-Blies-Radweg führt auf rund 130 Kilometern von Sarreguemines</w:t>
      </w:r>
      <w:r w:rsidR="00A07BCF">
        <w:rPr>
          <w:rFonts w:ascii="Calibri" w:hAnsi="Calibri"/>
          <w:bCs/>
          <w:sz w:val="22"/>
        </w:rPr>
        <w:t xml:space="preserve"> in Frankreich</w:t>
      </w:r>
      <w:r w:rsidRPr="00605F93">
        <w:rPr>
          <w:rFonts w:ascii="Calibri" w:hAnsi="Calibri"/>
          <w:bCs/>
          <w:sz w:val="22"/>
        </w:rPr>
        <w:t xml:space="preserve"> durch das UNESCO-Biosphärenreservat Bliesgau bis nach Staudernheim — überwiegend eben, verkehrsarm und auf ehemaligen Bahntrassen. Die </w:t>
      </w:r>
      <w:r w:rsidR="00210C00" w:rsidRPr="00A07BCF">
        <w:rPr>
          <w:rFonts w:ascii="Calibri" w:hAnsi="Calibri"/>
          <w:bCs/>
          <w:sz w:val="22"/>
        </w:rPr>
        <w:t>abwechslungsreiche</w:t>
      </w:r>
      <w:r w:rsidRPr="00A07BCF">
        <w:rPr>
          <w:rFonts w:ascii="Calibri" w:hAnsi="Calibri"/>
          <w:bCs/>
          <w:sz w:val="22"/>
        </w:rPr>
        <w:t xml:space="preserve"> </w:t>
      </w:r>
      <w:r w:rsidRPr="00605F93">
        <w:rPr>
          <w:rFonts w:ascii="Calibri" w:hAnsi="Calibri"/>
          <w:bCs/>
          <w:sz w:val="22"/>
        </w:rPr>
        <w:t>Route verbindet Naturgenuss mit kulturellen Stationen wie dem Europäischen Kulturpark Bliesbruck-Reinheim, der Barockstadt Blieskastel und den Schlossberghöhlen Homburg.</w:t>
      </w:r>
    </w:p>
    <w:p w14:paraId="27165F01" w14:textId="77777777" w:rsidR="00632518" w:rsidRDefault="00632518" w:rsidP="00605F93">
      <w:pPr>
        <w:jc w:val="both"/>
        <w:rPr>
          <w:rFonts w:ascii="Calibri" w:hAnsi="Calibri"/>
          <w:bCs/>
          <w:sz w:val="22"/>
        </w:rPr>
      </w:pPr>
    </w:p>
    <w:p w14:paraId="5C2D82B9" w14:textId="77777777" w:rsidR="00632518" w:rsidRPr="00632518" w:rsidRDefault="00632518" w:rsidP="00632518">
      <w:pPr>
        <w:jc w:val="both"/>
        <w:rPr>
          <w:rFonts w:ascii="Calibri" w:hAnsi="Calibri"/>
          <w:b/>
          <w:bCs/>
          <w:sz w:val="22"/>
        </w:rPr>
      </w:pPr>
      <w:r w:rsidRPr="00632518">
        <w:rPr>
          <w:rFonts w:ascii="Calibri" w:hAnsi="Calibri"/>
          <w:b/>
          <w:bCs/>
          <w:sz w:val="22"/>
        </w:rPr>
        <w:t>Drei Länder auf einer Route: die VeloRoute SaarLorLux</w:t>
      </w:r>
    </w:p>
    <w:p w14:paraId="58FCDB6E" w14:textId="77777777" w:rsidR="00632518" w:rsidRPr="00632518" w:rsidRDefault="00632518" w:rsidP="00632518">
      <w:pPr>
        <w:jc w:val="both"/>
        <w:rPr>
          <w:rFonts w:ascii="Calibri" w:hAnsi="Calibri"/>
          <w:bCs/>
          <w:sz w:val="22"/>
        </w:rPr>
      </w:pPr>
      <w:r w:rsidRPr="00632518">
        <w:rPr>
          <w:rFonts w:ascii="Calibri" w:hAnsi="Calibri"/>
          <w:bCs/>
          <w:sz w:val="22"/>
        </w:rPr>
        <w:t>Die VeloRoute SaarLorLux verbindet Deutschland, Frankreich und Luxemburg auf rund 480 Kilometern — mit Saarbrücken als Start- und Zielpunkt. In vier Etappen folgt sie den Flusstälern von Saar, Mosel und Sauer über Metz, Remich und Echternach bis nach Trier und zurück. Moselweinberge, lothringische Seen und historische Städte machen die Route zu einer komfortablen Dreiländerreise, bei der das Velo nicht verladen werden muss.</w:t>
      </w:r>
    </w:p>
    <w:p w14:paraId="6FD51257" w14:textId="77777777" w:rsidR="00632518" w:rsidRPr="00605F93" w:rsidRDefault="00632518" w:rsidP="00605F93">
      <w:pPr>
        <w:jc w:val="both"/>
        <w:rPr>
          <w:rFonts w:ascii="Calibri" w:hAnsi="Calibri"/>
          <w:bCs/>
          <w:sz w:val="22"/>
        </w:rPr>
      </w:pPr>
    </w:p>
    <w:p w14:paraId="018A3778" w14:textId="23B18748" w:rsidR="00605F93" w:rsidRDefault="00605F93" w:rsidP="00605F93">
      <w:pPr>
        <w:jc w:val="both"/>
        <w:rPr>
          <w:rFonts w:ascii="Calibri" w:hAnsi="Calibri"/>
          <w:bCs/>
          <w:sz w:val="22"/>
        </w:rPr>
      </w:pPr>
      <w:r w:rsidRPr="00605F93">
        <w:rPr>
          <w:rFonts w:ascii="Calibri" w:hAnsi="Calibri"/>
          <w:bCs/>
          <w:sz w:val="22"/>
        </w:rPr>
        <w:t xml:space="preserve">Ob Dreiländerroute, </w:t>
      </w:r>
      <w:r w:rsidR="00A07BCF">
        <w:rPr>
          <w:rFonts w:ascii="Calibri" w:hAnsi="Calibri"/>
          <w:bCs/>
          <w:sz w:val="22"/>
        </w:rPr>
        <w:t>Biosphäre</w:t>
      </w:r>
      <w:r w:rsidR="00C76A65">
        <w:rPr>
          <w:rFonts w:ascii="Calibri" w:hAnsi="Calibri"/>
          <w:bCs/>
          <w:sz w:val="22"/>
        </w:rPr>
        <w:t>nreservat</w:t>
      </w:r>
      <w:r w:rsidR="00A07BCF">
        <w:rPr>
          <w:rFonts w:ascii="Calibri" w:hAnsi="Calibri"/>
          <w:bCs/>
          <w:sz w:val="22"/>
        </w:rPr>
        <w:t xml:space="preserve"> Bliesgau</w:t>
      </w:r>
      <w:r w:rsidRPr="00605F93">
        <w:rPr>
          <w:rFonts w:ascii="Calibri" w:hAnsi="Calibri"/>
          <w:bCs/>
          <w:sz w:val="22"/>
        </w:rPr>
        <w:t xml:space="preserve"> oder Kulturroute: Velofahren im Saarland lässt sich vielseitig, entspannt und genussvoll gestalten. </w:t>
      </w:r>
      <w:r w:rsidR="00A07BCF">
        <w:rPr>
          <w:rFonts w:ascii="Calibri" w:hAnsi="Calibri"/>
          <w:bCs/>
          <w:sz w:val="22"/>
        </w:rPr>
        <w:t xml:space="preserve">Bei diesen Touren sind nicht die Höhenmeter und die Zahl auf dem Tacho entscheidend, </w:t>
      </w:r>
      <w:r w:rsidRPr="00605F93">
        <w:rPr>
          <w:rFonts w:ascii="Calibri" w:hAnsi="Calibri"/>
          <w:bCs/>
          <w:sz w:val="22"/>
        </w:rPr>
        <w:t xml:space="preserve">sondern das, was </w:t>
      </w:r>
      <w:r w:rsidR="00A07BCF">
        <w:rPr>
          <w:rFonts w:ascii="Calibri" w:hAnsi="Calibri"/>
          <w:bCs/>
          <w:sz w:val="22"/>
        </w:rPr>
        <w:t>es unterwegs zu erleben gibt</w:t>
      </w:r>
      <w:r w:rsidRPr="00605F93">
        <w:rPr>
          <w:rFonts w:ascii="Calibri" w:hAnsi="Calibri"/>
          <w:bCs/>
          <w:sz w:val="22"/>
        </w:rPr>
        <w:t xml:space="preserve"> — Weinberge, </w:t>
      </w:r>
      <w:r w:rsidR="00A07BCF">
        <w:rPr>
          <w:rFonts w:ascii="Calibri" w:hAnsi="Calibri"/>
          <w:bCs/>
          <w:sz w:val="22"/>
        </w:rPr>
        <w:t xml:space="preserve">keltische und </w:t>
      </w:r>
      <w:r w:rsidRPr="00605F93">
        <w:rPr>
          <w:rFonts w:ascii="Calibri" w:hAnsi="Calibri"/>
          <w:bCs/>
          <w:sz w:val="22"/>
        </w:rPr>
        <w:t xml:space="preserve">römische Spuren, europäische Geschichte, Naturerlebnisse und </w:t>
      </w:r>
      <w:r w:rsidR="00C76A65">
        <w:rPr>
          <w:rFonts w:ascii="Calibri" w:hAnsi="Calibri"/>
          <w:bCs/>
          <w:sz w:val="22"/>
        </w:rPr>
        <w:t>ausgezeichnete Kulinarik</w:t>
      </w:r>
      <w:r w:rsidRPr="00605F93">
        <w:rPr>
          <w:rFonts w:ascii="Calibri" w:hAnsi="Calibri"/>
          <w:bCs/>
          <w:sz w:val="22"/>
        </w:rPr>
        <w:t>.</w:t>
      </w:r>
    </w:p>
    <w:p w14:paraId="3B9458DD" w14:textId="77777777" w:rsidR="00A07BCF" w:rsidRPr="00605F93" w:rsidRDefault="00A07BCF" w:rsidP="00605F93">
      <w:pPr>
        <w:jc w:val="both"/>
        <w:rPr>
          <w:rFonts w:ascii="Calibri" w:hAnsi="Calibri"/>
          <w:bCs/>
          <w:sz w:val="22"/>
        </w:rPr>
      </w:pPr>
    </w:p>
    <w:p w14:paraId="6D21EC59" w14:textId="48BC821C" w:rsidR="00605F93" w:rsidRPr="00605F93" w:rsidRDefault="00605F93" w:rsidP="00605F93">
      <w:pPr>
        <w:jc w:val="both"/>
        <w:rPr>
          <w:rFonts w:ascii="Calibri" w:hAnsi="Calibri"/>
          <w:bCs/>
          <w:sz w:val="22"/>
        </w:rPr>
      </w:pPr>
      <w:r w:rsidRPr="00605F93">
        <w:rPr>
          <w:rFonts w:ascii="Calibri" w:hAnsi="Calibri"/>
          <w:bCs/>
          <w:sz w:val="22"/>
        </w:rPr>
        <w:t xml:space="preserve">«Wer das Saarland mit dem Velo entdeckt, erlebt unsere Region besonders unmittelbar: Natur, Genuss und Kultur liegen nah beieinander, Frankreich und Luxemburg sind unterwegs Nachbarn. Genau diese Mischung macht das Saarland für </w:t>
      </w:r>
      <w:r w:rsidRPr="00C76A65">
        <w:rPr>
          <w:rFonts w:ascii="Calibri" w:hAnsi="Calibri"/>
          <w:bCs/>
          <w:sz w:val="22"/>
        </w:rPr>
        <w:t>genussorientierte Gäste aus der Schweiz so attraktiv.»</w:t>
      </w:r>
      <w:r w:rsidR="00023263" w:rsidRPr="00C76A65">
        <w:rPr>
          <w:rFonts w:ascii="Calibri" w:hAnsi="Calibri"/>
          <w:bCs/>
          <w:sz w:val="22"/>
        </w:rPr>
        <w:t xml:space="preserve"> –</w:t>
      </w:r>
      <w:r w:rsidRPr="00C76A65">
        <w:rPr>
          <w:rFonts w:ascii="Calibri" w:hAnsi="Calibri"/>
          <w:bCs/>
          <w:sz w:val="22"/>
        </w:rPr>
        <w:t xml:space="preserve"> </w:t>
      </w:r>
      <w:r w:rsidR="00333BB3" w:rsidRPr="00C76A65">
        <w:rPr>
          <w:rFonts w:ascii="Calibri" w:hAnsi="Calibri"/>
          <w:bCs/>
          <w:sz w:val="22"/>
        </w:rPr>
        <w:t>Birgit Grauvogel</w:t>
      </w:r>
      <w:r w:rsidR="009548DB">
        <w:rPr>
          <w:rFonts w:ascii="Calibri" w:hAnsi="Calibri"/>
          <w:bCs/>
          <w:sz w:val="22"/>
        </w:rPr>
        <w:t>,</w:t>
      </w:r>
      <w:r w:rsidR="00333BB3" w:rsidRPr="00C76A65">
        <w:rPr>
          <w:rFonts w:ascii="Calibri" w:hAnsi="Calibri"/>
          <w:bCs/>
          <w:sz w:val="22"/>
        </w:rPr>
        <w:t xml:space="preserve"> Geschäftsführerin</w:t>
      </w:r>
      <w:r w:rsidRPr="00C76A65">
        <w:rPr>
          <w:rFonts w:ascii="Calibri" w:hAnsi="Calibri"/>
          <w:bCs/>
          <w:sz w:val="22"/>
        </w:rPr>
        <w:t>, Tourismus Zentrale Saarland GmbH</w:t>
      </w:r>
    </w:p>
    <w:p w14:paraId="20E2331C" w14:textId="77777777" w:rsidR="00605F93" w:rsidRDefault="00605F93" w:rsidP="00605F93">
      <w:pPr>
        <w:jc w:val="both"/>
      </w:pPr>
    </w:p>
    <w:p w14:paraId="69461639" w14:textId="1BDB9F56" w:rsidR="002F000C" w:rsidRDefault="002F000C" w:rsidP="002F000C">
      <w:pPr>
        <w:spacing w:line="276" w:lineRule="auto"/>
        <w:jc w:val="both"/>
        <w:rPr>
          <w:rFonts w:ascii="Calibri" w:hAnsi="Calibri" w:cs="Calibri"/>
          <w:spacing w:val="0"/>
          <w:sz w:val="22"/>
          <w:szCs w:val="22"/>
          <w:lang w:eastAsia="de-DE"/>
        </w:rPr>
      </w:pPr>
      <w:r w:rsidRPr="00C76A65">
        <w:rPr>
          <w:rFonts w:ascii="Calibri" w:hAnsi="Calibri" w:cs="Calibri"/>
          <w:spacing w:val="0"/>
          <w:sz w:val="22"/>
          <w:szCs w:val="22"/>
          <w:lang w:eastAsia="de-DE"/>
        </w:rPr>
        <w:t xml:space="preserve">Bilder inklusive Copyrights finden </w:t>
      </w:r>
      <w:r w:rsidR="009548DB">
        <w:rPr>
          <w:rFonts w:ascii="Calibri" w:hAnsi="Calibri" w:cs="Calibri"/>
          <w:spacing w:val="0"/>
          <w:sz w:val="22"/>
          <w:szCs w:val="22"/>
          <w:lang w:eastAsia="de-DE"/>
        </w:rPr>
        <w:t>S</w:t>
      </w:r>
      <w:r w:rsidRPr="00C76A65">
        <w:rPr>
          <w:rFonts w:ascii="Calibri" w:hAnsi="Calibri" w:cs="Calibri"/>
          <w:spacing w:val="0"/>
          <w:sz w:val="22"/>
          <w:szCs w:val="22"/>
          <w:lang w:eastAsia="de-DE"/>
        </w:rPr>
        <w:t xml:space="preserve">ie </w:t>
      </w:r>
      <w:hyperlink r:id="rId8" w:history="1">
        <w:r w:rsidRPr="007E5EC2">
          <w:rPr>
            <w:rStyle w:val="Hyperlink"/>
            <w:rFonts w:ascii="Calibri" w:hAnsi="Calibri" w:cs="Calibri"/>
            <w:spacing w:val="0"/>
            <w:sz w:val="22"/>
            <w:szCs w:val="22"/>
            <w:lang w:eastAsia="de-DE"/>
          </w:rPr>
          <w:t>hier</w:t>
        </w:r>
      </w:hyperlink>
      <w:r w:rsidRPr="00C76A65">
        <w:rPr>
          <w:rFonts w:ascii="Calibri" w:hAnsi="Calibri" w:cs="Calibri"/>
          <w:spacing w:val="0"/>
          <w:sz w:val="22"/>
          <w:szCs w:val="22"/>
          <w:lang w:eastAsia="de-DE"/>
        </w:rPr>
        <w:t>.</w:t>
      </w:r>
    </w:p>
    <w:p w14:paraId="0423622B" w14:textId="28B84899" w:rsidR="008539B9" w:rsidRDefault="008539B9" w:rsidP="002F000C">
      <w:pPr>
        <w:spacing w:line="276" w:lineRule="auto"/>
        <w:jc w:val="both"/>
        <w:rPr>
          <w:rFonts w:ascii="Calibri" w:hAnsi="Calibri" w:cs="Calibri"/>
          <w:spacing w:val="0"/>
          <w:sz w:val="22"/>
          <w:szCs w:val="22"/>
          <w:lang w:eastAsia="de-DE"/>
        </w:rPr>
      </w:pPr>
      <w:hyperlink r:id="rId9" w:history="1">
        <w:r w:rsidRPr="008539B9">
          <w:rPr>
            <w:rStyle w:val="Hyperlink"/>
            <w:rFonts w:ascii="Calibri" w:hAnsi="Calibri" w:cs="Calibri"/>
            <w:spacing w:val="0"/>
            <w:sz w:val="22"/>
            <w:szCs w:val="22"/>
            <w:lang w:eastAsia="de-DE"/>
          </w:rPr>
          <w:t>Pressekits</w:t>
        </w:r>
      </w:hyperlink>
    </w:p>
    <w:p w14:paraId="7151AC04" w14:textId="77777777" w:rsidR="002F000C" w:rsidRDefault="002F000C">
      <w:pPr>
        <w:jc w:val="both"/>
        <w:rPr>
          <w:rFonts w:ascii="Calibri" w:hAnsi="Calibri" w:cs="Calibri"/>
          <w:b/>
          <w:bCs/>
          <w:spacing w:val="0"/>
          <w:sz w:val="22"/>
          <w:szCs w:val="22"/>
          <w:lang w:eastAsia="de-DE"/>
        </w:rPr>
      </w:pPr>
    </w:p>
    <w:p w14:paraId="65411461" w14:textId="77777777" w:rsidR="001722DA" w:rsidRDefault="008A1378" w:rsidP="00861F89">
      <w:pPr>
        <w:pBdr>
          <w:top w:val="single" w:sz="4" w:space="1" w:color="auto"/>
          <w:left w:val="single" w:sz="4" w:space="4" w:color="auto"/>
          <w:bottom w:val="single" w:sz="4" w:space="1" w:color="auto"/>
          <w:right w:val="single" w:sz="4" w:space="4" w:color="auto"/>
        </w:pBdr>
        <w:jc w:val="both"/>
        <w:rPr>
          <w:rFonts w:ascii="Calibri" w:hAnsi="Calibri" w:cs="Calibri"/>
          <w:b/>
          <w:bCs/>
          <w:spacing w:val="0"/>
          <w:sz w:val="22"/>
          <w:szCs w:val="22"/>
          <w:lang w:eastAsia="de-DE"/>
        </w:rPr>
      </w:pPr>
      <w:r>
        <w:rPr>
          <w:rFonts w:ascii="Calibri" w:hAnsi="Calibri" w:cs="Calibri"/>
          <w:b/>
          <w:bCs/>
          <w:spacing w:val="0"/>
          <w:sz w:val="22"/>
          <w:szCs w:val="22"/>
          <w:lang w:eastAsia="de-DE"/>
        </w:rPr>
        <w:t>Pressekontakt</w:t>
      </w:r>
    </w:p>
    <w:p w14:paraId="0CB7C20E" w14:textId="77777777" w:rsidR="001722DA" w:rsidRDefault="007326A0" w:rsidP="00861F89">
      <w:pPr>
        <w:pBdr>
          <w:top w:val="single" w:sz="4" w:space="1" w:color="auto"/>
          <w:left w:val="single" w:sz="4" w:space="4" w:color="auto"/>
          <w:bottom w:val="single" w:sz="4" w:space="1" w:color="auto"/>
          <w:right w:val="single" w:sz="4" w:space="4" w:color="auto"/>
        </w:pBdr>
        <w:jc w:val="both"/>
        <w:rPr>
          <w:rFonts w:ascii="Calibri" w:hAnsi="Calibri" w:cs="Calibri"/>
          <w:spacing w:val="0"/>
          <w:sz w:val="22"/>
          <w:szCs w:val="22"/>
          <w:lang w:eastAsia="de-DE"/>
        </w:rPr>
      </w:pPr>
      <w:r>
        <w:rPr>
          <w:rFonts w:ascii="Calibri" w:hAnsi="Calibri" w:cs="Calibri"/>
          <w:spacing w:val="0"/>
          <w:sz w:val="22"/>
          <w:szCs w:val="22"/>
          <w:lang w:eastAsia="de-DE"/>
        </w:rPr>
        <w:t xml:space="preserve">Susanne Renk, Referentin Presse &amp; Kommunikation, </w:t>
      </w:r>
      <w:r w:rsidR="008A1378">
        <w:rPr>
          <w:rFonts w:ascii="Calibri" w:hAnsi="Calibri" w:cs="Calibri"/>
          <w:spacing w:val="0"/>
          <w:sz w:val="22"/>
          <w:szCs w:val="22"/>
          <w:lang w:eastAsia="de-DE"/>
        </w:rPr>
        <w:t>Tourismus Zentrale Saarland GmbH</w:t>
      </w:r>
    </w:p>
    <w:p w14:paraId="009C4D62" w14:textId="77777777" w:rsidR="007326A0" w:rsidRPr="007326A0" w:rsidRDefault="008A1378" w:rsidP="00861F89">
      <w:pPr>
        <w:pBdr>
          <w:top w:val="single" w:sz="4" w:space="1" w:color="auto"/>
          <w:left w:val="single" w:sz="4" w:space="4" w:color="auto"/>
          <w:bottom w:val="single" w:sz="4" w:space="1" w:color="auto"/>
          <w:right w:val="single" w:sz="4" w:space="4" w:color="auto"/>
        </w:pBdr>
        <w:jc w:val="both"/>
        <w:rPr>
          <w:rFonts w:ascii="Calibri" w:hAnsi="Calibri" w:cs="Calibri"/>
          <w:spacing w:val="0"/>
          <w:sz w:val="22"/>
          <w:szCs w:val="22"/>
          <w:lang w:eastAsia="de-DE"/>
        </w:rPr>
      </w:pPr>
      <w:r>
        <w:rPr>
          <w:rFonts w:ascii="Calibri" w:hAnsi="Calibri" w:cs="Calibri"/>
          <w:spacing w:val="0"/>
          <w:sz w:val="22"/>
          <w:szCs w:val="22"/>
          <w:lang w:eastAsia="de-DE"/>
        </w:rPr>
        <w:t xml:space="preserve">Tel. +49 681 </w:t>
      </w:r>
      <w:r w:rsidR="007326A0">
        <w:rPr>
          <w:rFonts w:ascii="Calibri" w:hAnsi="Calibri" w:cs="Calibri"/>
          <w:spacing w:val="0"/>
          <w:sz w:val="22"/>
          <w:szCs w:val="22"/>
          <w:lang w:eastAsia="de-DE"/>
        </w:rPr>
        <w:t xml:space="preserve">9272016, </w:t>
      </w:r>
      <w:r w:rsidR="007326A0" w:rsidRPr="007326A0">
        <w:rPr>
          <w:rFonts w:ascii="Calibri" w:hAnsi="Calibri" w:cs="Calibri"/>
          <w:spacing w:val="0"/>
          <w:sz w:val="22"/>
          <w:szCs w:val="22"/>
          <w:lang w:eastAsia="de-DE"/>
        </w:rPr>
        <w:t>renk@tz-s.de</w:t>
      </w:r>
    </w:p>
    <w:p w14:paraId="07516838" w14:textId="77777777" w:rsidR="007326A0" w:rsidRPr="007326A0" w:rsidRDefault="004856EF" w:rsidP="00861F89">
      <w:pPr>
        <w:pBdr>
          <w:top w:val="single" w:sz="4" w:space="1" w:color="auto"/>
          <w:left w:val="single" w:sz="4" w:space="4" w:color="auto"/>
          <w:bottom w:val="single" w:sz="4" w:space="1" w:color="auto"/>
          <w:right w:val="single" w:sz="4" w:space="4" w:color="auto"/>
        </w:pBdr>
        <w:jc w:val="both"/>
        <w:rPr>
          <w:rFonts w:ascii="Calibri" w:hAnsi="Calibri" w:cs="Calibri"/>
          <w:spacing w:val="0"/>
          <w:sz w:val="22"/>
          <w:szCs w:val="22"/>
          <w:lang w:eastAsia="de-DE"/>
        </w:rPr>
      </w:pPr>
      <w:r>
        <w:rPr>
          <w:rFonts w:ascii="Calibri" w:hAnsi="Calibri" w:cs="Calibri"/>
          <w:spacing w:val="0"/>
          <w:sz w:val="22"/>
          <w:szCs w:val="22"/>
          <w:lang w:eastAsia="de-DE"/>
        </w:rPr>
        <w:t xml:space="preserve">Gere Gretz und </w:t>
      </w:r>
      <w:r w:rsidR="007326A0">
        <w:rPr>
          <w:rFonts w:ascii="Calibri" w:hAnsi="Calibri" w:cs="Calibri"/>
          <w:spacing w:val="0"/>
          <w:sz w:val="22"/>
          <w:szCs w:val="22"/>
          <w:lang w:eastAsia="de-DE"/>
        </w:rPr>
        <w:t>Claudia Zbinden</w:t>
      </w:r>
      <w:r w:rsidR="007326A0" w:rsidRPr="007326A0">
        <w:rPr>
          <w:rFonts w:ascii="Calibri" w:hAnsi="Calibri" w:cs="Calibri"/>
          <w:spacing w:val="0"/>
          <w:sz w:val="22"/>
          <w:szCs w:val="22"/>
          <w:lang w:eastAsia="de-DE"/>
        </w:rPr>
        <w:t xml:space="preserve">, </w:t>
      </w:r>
      <w:r w:rsidR="00CE59AA">
        <w:rPr>
          <w:rFonts w:ascii="Calibri" w:hAnsi="Calibri" w:cs="Calibri"/>
          <w:spacing w:val="0"/>
          <w:sz w:val="22"/>
          <w:szCs w:val="22"/>
          <w:lang w:eastAsia="de-DE"/>
        </w:rPr>
        <w:t>Projektkoordination, Tourismus Zentrale Saarland GmbH</w:t>
      </w:r>
    </w:p>
    <w:p w14:paraId="5917E7FD" w14:textId="77777777" w:rsidR="007326A0" w:rsidRPr="007326A0" w:rsidRDefault="007326A0" w:rsidP="00861F89">
      <w:pPr>
        <w:pBdr>
          <w:top w:val="single" w:sz="4" w:space="1" w:color="auto"/>
          <w:left w:val="single" w:sz="4" w:space="4" w:color="auto"/>
          <w:bottom w:val="single" w:sz="4" w:space="1" w:color="auto"/>
          <w:right w:val="single" w:sz="4" w:space="4" w:color="auto"/>
        </w:pBdr>
        <w:jc w:val="both"/>
        <w:rPr>
          <w:rFonts w:ascii="Calibri" w:hAnsi="Calibri" w:cs="Calibri"/>
          <w:spacing w:val="0"/>
          <w:sz w:val="22"/>
          <w:szCs w:val="22"/>
          <w:lang w:eastAsia="de-DE"/>
        </w:rPr>
      </w:pPr>
      <w:r w:rsidRPr="007326A0">
        <w:rPr>
          <w:rFonts w:ascii="Calibri" w:hAnsi="Calibri" w:cs="Calibri"/>
          <w:spacing w:val="0"/>
          <w:sz w:val="22"/>
          <w:szCs w:val="22"/>
          <w:lang w:eastAsia="de-DE"/>
        </w:rPr>
        <w:t xml:space="preserve">c/o Gretz Communications AG, Zähringerstrasse 16, CH-3012 Bern, Tel. 031 300 30 70, </w:t>
      </w:r>
      <w:hyperlink r:id="rId10" w:history="1">
        <w:r w:rsidRPr="007326A0">
          <w:rPr>
            <w:rFonts w:ascii="Calibri" w:hAnsi="Calibri" w:cs="Calibri"/>
            <w:spacing w:val="0"/>
            <w:sz w:val="22"/>
            <w:szCs w:val="22"/>
            <w:lang w:eastAsia="de-DE"/>
          </w:rPr>
          <w:t>info@gretzcom.ch</w:t>
        </w:r>
      </w:hyperlink>
    </w:p>
    <w:p w14:paraId="052BAA5F" w14:textId="77777777" w:rsidR="007326A0" w:rsidRDefault="007326A0" w:rsidP="007326A0">
      <w:pPr>
        <w:jc w:val="both"/>
        <w:rPr>
          <w:rFonts w:ascii="Calibri" w:hAnsi="Calibri" w:cs="Calibri"/>
          <w:spacing w:val="0"/>
          <w:sz w:val="22"/>
          <w:szCs w:val="22"/>
          <w:lang w:eastAsia="de-DE"/>
        </w:rPr>
      </w:pPr>
    </w:p>
    <w:p w14:paraId="7733A506" w14:textId="77777777" w:rsidR="009F5CA2" w:rsidRDefault="009F5CA2" w:rsidP="007326A0">
      <w:pPr>
        <w:jc w:val="both"/>
        <w:rPr>
          <w:rFonts w:ascii="Calibri" w:hAnsi="Calibri" w:cs="Calibri"/>
          <w:b/>
          <w:bCs/>
          <w:spacing w:val="0"/>
          <w:sz w:val="20"/>
          <w:szCs w:val="20"/>
          <w:lang w:eastAsia="de-DE"/>
        </w:rPr>
      </w:pPr>
    </w:p>
    <w:p w14:paraId="134EBEF5" w14:textId="77777777" w:rsidR="007326A0" w:rsidRPr="002F000C" w:rsidRDefault="007326A0" w:rsidP="007326A0">
      <w:pPr>
        <w:jc w:val="both"/>
        <w:rPr>
          <w:rFonts w:ascii="Calibri" w:hAnsi="Calibri" w:cs="Calibri"/>
          <w:b/>
          <w:bCs/>
          <w:spacing w:val="0"/>
          <w:sz w:val="20"/>
          <w:szCs w:val="20"/>
          <w:lang w:eastAsia="de-DE"/>
        </w:rPr>
      </w:pPr>
      <w:r w:rsidRPr="002F000C">
        <w:rPr>
          <w:rFonts w:ascii="Calibri" w:hAnsi="Calibri" w:cs="Calibri"/>
          <w:b/>
          <w:bCs/>
          <w:spacing w:val="0"/>
          <w:sz w:val="20"/>
          <w:szCs w:val="20"/>
          <w:lang w:eastAsia="de-DE"/>
        </w:rPr>
        <w:t>Über die Tourismus Zentrale Saarland</w:t>
      </w:r>
    </w:p>
    <w:p w14:paraId="4F008682" w14:textId="77777777" w:rsidR="004856EF" w:rsidRDefault="004856EF">
      <w:pPr>
        <w:jc w:val="both"/>
        <w:rPr>
          <w:rFonts w:ascii="Calibri" w:hAnsi="Calibri" w:cs="Calibri"/>
          <w:spacing w:val="0"/>
          <w:sz w:val="20"/>
          <w:szCs w:val="20"/>
          <w:lang w:eastAsia="de-DE"/>
        </w:rPr>
      </w:pPr>
      <w:r w:rsidRPr="004856EF">
        <w:rPr>
          <w:rFonts w:ascii="Calibri" w:hAnsi="Calibri" w:cs="Calibri"/>
          <w:spacing w:val="0"/>
          <w:sz w:val="20"/>
          <w:szCs w:val="20"/>
          <w:lang w:eastAsia="de-DE"/>
        </w:rPr>
        <w:t>Die Tourismus Zentrale Saarland (TZS) positioniert das Saarland als «Das Land der grenzenlosen Erlebnisse» – eine Genuss- und Erholungsregion im Herzen Europas mit vielfältiger Natur, gelebter Savoir-vivre-Kultur und einer reichen Kulturlandschaft.</w:t>
      </w:r>
    </w:p>
    <w:p w14:paraId="62350A55" w14:textId="77777777" w:rsidR="001722DA" w:rsidRPr="002F000C" w:rsidRDefault="007326A0">
      <w:pPr>
        <w:jc w:val="both"/>
        <w:rPr>
          <w:rFonts w:ascii="Calibri" w:hAnsi="Calibri" w:cs="Calibri"/>
          <w:spacing w:val="0"/>
          <w:sz w:val="20"/>
          <w:szCs w:val="20"/>
          <w:lang w:eastAsia="de-DE"/>
        </w:rPr>
      </w:pPr>
      <w:r w:rsidRPr="002F000C">
        <w:rPr>
          <w:rFonts w:ascii="Calibri" w:hAnsi="Calibri" w:cs="Calibri"/>
          <w:spacing w:val="0"/>
          <w:sz w:val="20"/>
          <w:szCs w:val="20"/>
          <w:lang w:eastAsia="de-DE"/>
        </w:rPr>
        <w:t>www.urlaub.saarland</w:t>
      </w:r>
    </w:p>
    <w:sectPr w:rsidR="001722DA" w:rsidRPr="002F000C" w:rsidSect="001378B8">
      <w:headerReference w:type="default" r:id="rId11"/>
      <w:footerReference w:type="default" r:id="rId12"/>
      <w:headerReference w:type="first" r:id="rId13"/>
      <w:pgSz w:w="11906" w:h="16838" w:code="9"/>
      <w:pgMar w:top="624" w:right="3119" w:bottom="720" w:left="851" w:header="0"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B3F22" w14:textId="77777777" w:rsidR="00041A2F" w:rsidRDefault="00041A2F">
      <w:r>
        <w:separator/>
      </w:r>
    </w:p>
  </w:endnote>
  <w:endnote w:type="continuationSeparator" w:id="0">
    <w:p w14:paraId="72B3852F" w14:textId="77777777" w:rsidR="00041A2F" w:rsidRDefault="00041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aar">
    <w:altName w:val="Courier New"/>
    <w:charset w:val="00"/>
    <w:family w:val="auto"/>
    <w:pitch w:val="variable"/>
    <w:sig w:usb0="00000007" w:usb1="00000000" w:usb2="00000000" w:usb3="00000000" w:csb0="00000083" w:csb1="00000000"/>
  </w:font>
  <w:font w:name="Saar Headline">
    <w:altName w:val="Calibri"/>
    <w:charset w:val="00"/>
    <w:family w:val="auto"/>
    <w:pitch w:val="variable"/>
    <w:sig w:usb0="00000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Office Preview Font">
    <w:altName w:val="Calibri"/>
    <w:charset w:val="00"/>
    <w:family w:val="swiss"/>
    <w:pitch w:val="variable"/>
    <w:sig w:usb0="00000003" w:usb1="02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E75F0" w14:textId="77777777" w:rsidR="00451CC6" w:rsidRPr="00451CC6" w:rsidRDefault="00451CC6" w:rsidP="00451CC6">
    <w:pPr>
      <w:pStyle w:val="Fuzeile"/>
      <w:jc w:val="center"/>
      <w:rPr>
        <w:color w:val="7F7F7F" w:themeColor="tex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BE617" w14:textId="77777777" w:rsidR="00041A2F" w:rsidRDefault="00041A2F">
      <w:r>
        <w:separator/>
      </w:r>
    </w:p>
  </w:footnote>
  <w:footnote w:type="continuationSeparator" w:id="0">
    <w:p w14:paraId="5F8CE019" w14:textId="77777777" w:rsidR="00041A2F" w:rsidRDefault="00041A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F096E" w14:textId="77777777" w:rsidR="001144E9" w:rsidRDefault="001144E9">
    <w:pPr>
      <w:pStyle w:val="Kopfzeile"/>
    </w:pPr>
    <w:r>
      <w:rPr>
        <w:noProof/>
        <w:lang w:eastAsia="de-DE"/>
      </w:rPr>
      <w:drawing>
        <wp:anchor distT="0" distB="0" distL="114300" distR="114300" simplePos="0" relativeHeight="251661312" behindDoc="0" locked="0" layoutInCell="1" allowOverlap="1" wp14:anchorId="0CA44599" wp14:editId="72A671A0">
          <wp:simplePos x="0" y="0"/>
          <wp:positionH relativeFrom="column">
            <wp:posOffset>-433507</wp:posOffset>
          </wp:positionH>
          <wp:positionV relativeFrom="paragraph">
            <wp:posOffset>0</wp:posOffset>
          </wp:positionV>
          <wp:extent cx="7528560" cy="1781175"/>
          <wp:effectExtent l="0" t="0" r="0" b="9525"/>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a:picLocks noChangeAspect="1"/>
                  </pic:cNvPicPr>
                </pic:nvPicPr>
                <pic:blipFill rotWithShape="1">
                  <a:blip r:embed="rId1" cstate="print">
                    <a:extLst>
                      <a:ext uri="{28A0092B-C50C-407E-A947-70E740481C1C}">
                        <a14:useLocalDpi xmlns:a14="http://schemas.microsoft.com/office/drawing/2010/main" val="0"/>
                      </a:ext>
                    </a:extLst>
                  </a:blip>
                  <a:srcRect b="83267"/>
                  <a:stretch/>
                </pic:blipFill>
                <pic:spPr bwMode="auto">
                  <a:xfrm>
                    <a:off x="0" y="0"/>
                    <a:ext cx="7528560" cy="1781175"/>
                  </a:xfrm>
                  <a:prstGeom prst="rect">
                    <a:avLst/>
                  </a:prstGeom>
                  <a:ln>
                    <a:noFill/>
                  </a:ln>
                  <a:extLst>
                    <a:ext uri="{53640926-AAD7-44D8-BBD7-CCE9431645EC}">
                      <a14:shadowObscured xmlns:a14="http://schemas.microsoft.com/office/drawing/2010/main"/>
                    </a:ext>
                  </a:ex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37356" w14:textId="77777777" w:rsidR="001144E9" w:rsidRDefault="001144E9">
    <w:pPr>
      <w:pStyle w:val="Kopfzeile"/>
    </w:pPr>
    <w:r>
      <w:rPr>
        <w:noProof/>
        <w:lang w:eastAsia="de-DE"/>
      </w:rPr>
      <mc:AlternateContent>
        <mc:Choice Requires="wpg">
          <w:drawing>
            <wp:anchor distT="0" distB="0" distL="114300" distR="114300" simplePos="0" relativeHeight="251658240" behindDoc="0" locked="0" layoutInCell="1" allowOverlap="1" wp14:anchorId="13A7121C" wp14:editId="5935B191">
              <wp:simplePos x="0" y="0"/>
              <wp:positionH relativeFrom="column">
                <wp:posOffset>-431610</wp:posOffset>
              </wp:positionH>
              <wp:positionV relativeFrom="paragraph">
                <wp:posOffset>0</wp:posOffset>
              </wp:positionV>
              <wp:extent cx="7528560" cy="6364869"/>
              <wp:effectExtent l="0" t="0" r="0" b="0"/>
              <wp:wrapNone/>
              <wp:docPr id="8" name="Gruppieren 8"/>
              <wp:cNvGraphicFramePr/>
              <a:graphic xmlns:a="http://schemas.openxmlformats.org/drawingml/2006/main">
                <a:graphicData uri="http://schemas.microsoft.com/office/word/2010/wordprocessingGroup">
                  <wpg:wgp>
                    <wpg:cNvGrpSpPr/>
                    <wpg:grpSpPr>
                      <a:xfrm>
                        <a:off x="0" y="0"/>
                        <a:ext cx="7528560" cy="6364869"/>
                        <a:chOff x="0" y="0"/>
                        <a:chExt cx="7528560" cy="6364869"/>
                      </a:xfrm>
                    </wpg:grpSpPr>
                    <pic:pic xmlns:pic="http://schemas.openxmlformats.org/drawingml/2006/picture">
                      <pic:nvPicPr>
                        <pic:cNvPr id="6" name="Grafik 6"/>
                        <pic:cNvPicPr>
                          <a:picLocks noChangeAspect="1"/>
                        </pic:cNvPicPr>
                      </pic:nvPicPr>
                      <pic:blipFill rotWithShape="1">
                        <a:blip r:embed="rId1" cstate="print">
                          <a:extLst>
                            <a:ext uri="{28A0092B-C50C-407E-A947-70E740481C1C}">
                              <a14:useLocalDpi xmlns:a14="http://schemas.microsoft.com/office/drawing/2010/main" val="0"/>
                            </a:ext>
                          </a:extLst>
                        </a:blip>
                        <a:srcRect t="26204"/>
                        <a:stretch/>
                      </pic:blipFill>
                      <pic:spPr bwMode="auto">
                        <a:xfrm>
                          <a:off x="3028208" y="1971304"/>
                          <a:ext cx="4268470" cy="43935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 name="Grafik 7"/>
                        <pic:cNvPicPr>
                          <a:picLocks noChangeAspect="1"/>
                        </pic:cNvPicPr>
                      </pic:nvPicPr>
                      <pic:blipFill rotWithShape="1">
                        <a:blip r:embed="rId2" cstate="print">
                          <a:extLst>
                            <a:ext uri="{28A0092B-C50C-407E-A947-70E740481C1C}">
                              <a14:useLocalDpi xmlns:a14="http://schemas.microsoft.com/office/drawing/2010/main" val="0"/>
                            </a:ext>
                          </a:extLst>
                        </a:blip>
                        <a:srcRect b="83267"/>
                        <a:stretch/>
                      </pic:blipFill>
                      <pic:spPr bwMode="auto">
                        <a:xfrm>
                          <a:off x="0" y="0"/>
                          <a:ext cx="7528560" cy="1781175"/>
                        </a:xfrm>
                        <a:prstGeom prst="rect">
                          <a:avLst/>
                        </a:prstGeom>
                        <a:ln>
                          <a:noFill/>
                        </a:ln>
                        <a:extLst>
                          <a:ext uri="{53640926-AAD7-44D8-BBD7-CCE9431645EC}">
                            <a14:shadowObscured xmlns:a14="http://schemas.microsoft.com/office/drawing/2010/main"/>
                          </a:ext>
                        </a:extLst>
                      </pic:spPr>
                    </pic:pic>
                  </wpg:wgp>
                </a:graphicData>
              </a:graphic>
            </wp:anchor>
          </w:drawing>
        </mc:Choice>
        <mc:Fallback xmlns:w16cei="http://schemas.microsoft.com/office/word/2026/wordml/cei">
          <w:pict>
            <v:group w14:anchorId="70B97C96" id="Gruppieren 8" o:spid="_x0000_s1026" style="position:absolute;margin-left:-34pt;margin-top:0;width:592.8pt;height:501.15pt;z-index:251658240" coordsize="75285,6364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&#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D5K/4LJc/sr6aP+p2s/8A0Rc1&#10;+Ylfp3/wWS/5NX03/sdbT/0nua/MSv598SP+Sk/7cj+bPmM4/wB7+SCiiivgTygooooAKKKKACii&#10;igAooooAKKKKACiiigAooooAKKKKACiiigAooooAKKKKACiiigAJxz/smv3T+F//ACTTw7/2A7T/&#10;ANErX4VnJyAP4TX7qfC//kmnh3/sB2n/AKJWv1zwp/j4v0p/+3nvZLvP5fqbtFFFfsh7w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6" o:spid="_x0000_s1027" type="#_x0000_t75" style="position:absolute;left:30282;top:19713;width:42684;height:43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">
                <v:imagedata r:id="rId3" o:title="" croptop="17173f"/>
                <v:path arrowok="t"/>
              </v:shape>
              <v:shape id="Grafik 7" o:spid="_x0000_s1028" type="#_x0000_t75" style="position:absolute;width:75285;height:17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">
                <v:imagedata r:id="rId4" o:title="" cropbottom="54570f"/>
                <v:path arrowok="t"/>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8A845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92B6B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83249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28ADD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DCE40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486346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7AAE6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C014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B6FAE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CC87E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1074B5"/>
    <w:multiLevelType w:val="multilevel"/>
    <w:tmpl w:val="117E85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59B46EB"/>
    <w:multiLevelType w:val="hybridMultilevel"/>
    <w:tmpl w:val="ABE01FD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8B95DFD"/>
    <w:multiLevelType w:val="multilevel"/>
    <w:tmpl w:val="E23805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9A2311D"/>
    <w:multiLevelType w:val="hybridMultilevel"/>
    <w:tmpl w:val="B64E4A04"/>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19C1399A"/>
    <w:multiLevelType w:val="multilevel"/>
    <w:tmpl w:val="FC226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68582E"/>
    <w:multiLevelType w:val="hybridMultilevel"/>
    <w:tmpl w:val="5DA8488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6" w15:restartNumberingAfterBreak="0">
    <w:nsid w:val="22694138"/>
    <w:multiLevelType w:val="hybridMultilevel"/>
    <w:tmpl w:val="85CA03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89856D6"/>
    <w:multiLevelType w:val="hybridMultilevel"/>
    <w:tmpl w:val="E07ED0B6"/>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9147DC0"/>
    <w:multiLevelType w:val="hybridMultilevel"/>
    <w:tmpl w:val="A5B82EEE"/>
    <w:lvl w:ilvl="0" w:tplc="605C242A">
      <w:start w:val="1"/>
      <w:numFmt w:val="decimal"/>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9" w15:restartNumberingAfterBreak="0">
    <w:nsid w:val="39FD5EC6"/>
    <w:multiLevelType w:val="multilevel"/>
    <w:tmpl w:val="4C142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DD7F72"/>
    <w:multiLevelType w:val="hybridMultilevel"/>
    <w:tmpl w:val="18BC690C"/>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1" w15:restartNumberingAfterBreak="0">
    <w:nsid w:val="450D369B"/>
    <w:multiLevelType w:val="hybridMultilevel"/>
    <w:tmpl w:val="ACCC86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8613F92"/>
    <w:multiLevelType w:val="multilevel"/>
    <w:tmpl w:val="18642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C909F3"/>
    <w:multiLevelType w:val="hybridMultilevel"/>
    <w:tmpl w:val="DD2EBE2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4" w15:restartNumberingAfterBreak="0">
    <w:nsid w:val="5DC943BA"/>
    <w:multiLevelType w:val="hybridMultilevel"/>
    <w:tmpl w:val="F8CE8A8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71855E8"/>
    <w:multiLevelType w:val="hybridMultilevel"/>
    <w:tmpl w:val="540CA862"/>
    <w:lvl w:ilvl="0" w:tplc="45321D1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6" w15:restartNumberingAfterBreak="0">
    <w:nsid w:val="6B1E25CF"/>
    <w:multiLevelType w:val="multilevel"/>
    <w:tmpl w:val="46DCC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CD35D4"/>
    <w:multiLevelType w:val="hybridMultilevel"/>
    <w:tmpl w:val="A46EBC5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8" w15:restartNumberingAfterBreak="0">
    <w:nsid w:val="6DD37A01"/>
    <w:multiLevelType w:val="hybridMultilevel"/>
    <w:tmpl w:val="80769D2A"/>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29" w15:restartNumberingAfterBreak="0">
    <w:nsid w:val="72B2751F"/>
    <w:multiLevelType w:val="hybridMultilevel"/>
    <w:tmpl w:val="DE88B224"/>
    <w:lvl w:ilvl="0" w:tplc="A8427020">
      <w:start w:val="1"/>
      <w:numFmt w:val="decimal"/>
      <w:lvlText w:val="%1."/>
      <w:lvlJc w:val="left"/>
      <w:pPr>
        <w:tabs>
          <w:tab w:val="num" w:pos="288"/>
        </w:tabs>
        <w:ind w:left="288" w:hanging="288"/>
      </w:pPr>
      <w:rPr>
        <w:rFonts w:ascii="Arial" w:hAnsi="Arial" w:hint="default"/>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34367090">
    <w:abstractNumId w:val="13"/>
  </w:num>
  <w:num w:numId="2" w16cid:durableId="1509367625">
    <w:abstractNumId w:val="29"/>
  </w:num>
  <w:num w:numId="3" w16cid:durableId="2051420779">
    <w:abstractNumId w:val="9"/>
  </w:num>
  <w:num w:numId="4" w16cid:durableId="1146043250">
    <w:abstractNumId w:val="7"/>
  </w:num>
  <w:num w:numId="5" w16cid:durableId="1989898345">
    <w:abstractNumId w:val="6"/>
  </w:num>
  <w:num w:numId="6" w16cid:durableId="1599826932">
    <w:abstractNumId w:val="5"/>
  </w:num>
  <w:num w:numId="7" w16cid:durableId="56324730">
    <w:abstractNumId w:val="4"/>
  </w:num>
  <w:num w:numId="8" w16cid:durableId="449979436">
    <w:abstractNumId w:val="8"/>
  </w:num>
  <w:num w:numId="9" w16cid:durableId="1324503251">
    <w:abstractNumId w:val="3"/>
  </w:num>
  <w:num w:numId="10" w16cid:durableId="25328877">
    <w:abstractNumId w:val="2"/>
  </w:num>
  <w:num w:numId="11" w16cid:durableId="2025396746">
    <w:abstractNumId w:val="1"/>
  </w:num>
  <w:num w:numId="12" w16cid:durableId="428282096">
    <w:abstractNumId w:val="0"/>
  </w:num>
  <w:num w:numId="13" w16cid:durableId="384722554">
    <w:abstractNumId w:val="17"/>
  </w:num>
  <w:num w:numId="14" w16cid:durableId="1004942034">
    <w:abstractNumId w:val="16"/>
  </w:num>
  <w:num w:numId="15" w16cid:durableId="287123403">
    <w:abstractNumId w:val="21"/>
  </w:num>
  <w:num w:numId="16" w16cid:durableId="950015981">
    <w:abstractNumId w:val="26"/>
  </w:num>
  <w:num w:numId="17" w16cid:durableId="173032439">
    <w:abstractNumId w:val="14"/>
  </w:num>
  <w:num w:numId="18" w16cid:durableId="1152523716">
    <w:abstractNumId w:val="22"/>
  </w:num>
  <w:num w:numId="19" w16cid:durableId="828983821">
    <w:abstractNumId w:val="19"/>
  </w:num>
  <w:num w:numId="20" w16cid:durableId="298724551">
    <w:abstractNumId w:val="11"/>
  </w:num>
  <w:num w:numId="21" w16cid:durableId="706683431">
    <w:abstractNumId w:val="24"/>
  </w:num>
  <w:num w:numId="22" w16cid:durableId="458912713">
    <w:abstractNumId w:val="27"/>
  </w:num>
  <w:num w:numId="23" w16cid:durableId="394624805">
    <w:abstractNumId w:val="15"/>
  </w:num>
  <w:num w:numId="24" w16cid:durableId="575358950">
    <w:abstractNumId w:val="23"/>
  </w:num>
  <w:num w:numId="25" w16cid:durableId="225455895">
    <w:abstractNumId w:val="25"/>
  </w:num>
  <w:num w:numId="26" w16cid:durableId="1243416920">
    <w:abstractNumId w:val="28"/>
  </w:num>
  <w:num w:numId="27" w16cid:durableId="1722557491">
    <w:abstractNumId w:val="20"/>
  </w:num>
  <w:num w:numId="28" w16cid:durableId="1454400198">
    <w:abstractNumId w:val="18"/>
  </w:num>
  <w:num w:numId="29" w16cid:durableId="480385732">
    <w:abstractNumId w:val="10"/>
  </w:num>
  <w:num w:numId="30" w16cid:durableId="1374606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de-DE" w:vendorID="64" w:dllVersion="6" w:nlCheck="1" w:checkStyle="0"/>
  <w:activeWritingStyle w:appName="MSWord" w:lang="fr-RE" w:vendorID="64" w:dllVersion="6" w:nlCheck="1" w:checkStyle="0"/>
  <w:activeWritingStyle w:appName="MSWord" w:lang="fr-FR" w:vendorID="64" w:dllVersion="6" w:nlCheck="1" w:checkStyle="0"/>
  <w:activeWritingStyle w:appName="MSWord" w:lang="de-DE" w:vendorID="64" w:dllVersion="4096" w:nlCheck="1" w:checkStyle="0"/>
  <w:activeWritingStyle w:appName="MSWord" w:lang="de-DE" w:vendorID="64" w:dllVersion="0" w:nlCheck="1" w:checkStyle="0"/>
  <w:activeWritingStyle w:appName="MSWord" w:lang="de-CH" w:vendorID="64" w:dllVersion="0" w:nlCheck="1" w:checkStyle="0"/>
  <w:attachedTemplate r:id="rId1"/>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efaultTabStop w:val="720"/>
  <w:hyphenationZone w:val="425"/>
  <w:noPunctuationKerning/>
  <w:characterSpacingControl w:val="doNotCompress"/>
  <w:hdrShapeDefaults>
    <o:shapedefaults v:ext="edit" spidmax="2050">
      <o:colormru v:ext="edit" colors="#3b5e91,#c6d4e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03C"/>
    <w:rsid w:val="00002021"/>
    <w:rsid w:val="00005743"/>
    <w:rsid w:val="00005933"/>
    <w:rsid w:val="0000713C"/>
    <w:rsid w:val="000073FC"/>
    <w:rsid w:val="00012AE3"/>
    <w:rsid w:val="00012C15"/>
    <w:rsid w:val="00012DA5"/>
    <w:rsid w:val="000153DE"/>
    <w:rsid w:val="00017663"/>
    <w:rsid w:val="00017A97"/>
    <w:rsid w:val="00023263"/>
    <w:rsid w:val="000240C1"/>
    <w:rsid w:val="000263AE"/>
    <w:rsid w:val="0003607E"/>
    <w:rsid w:val="000403E8"/>
    <w:rsid w:val="00040FF4"/>
    <w:rsid w:val="000417F9"/>
    <w:rsid w:val="00041A2F"/>
    <w:rsid w:val="00043699"/>
    <w:rsid w:val="00044306"/>
    <w:rsid w:val="00044620"/>
    <w:rsid w:val="00046650"/>
    <w:rsid w:val="000469C1"/>
    <w:rsid w:val="00047151"/>
    <w:rsid w:val="0005570C"/>
    <w:rsid w:val="00056E24"/>
    <w:rsid w:val="00061CF8"/>
    <w:rsid w:val="000629DD"/>
    <w:rsid w:val="0006654F"/>
    <w:rsid w:val="000718E8"/>
    <w:rsid w:val="00073CA1"/>
    <w:rsid w:val="0007415F"/>
    <w:rsid w:val="00077AC1"/>
    <w:rsid w:val="000916EA"/>
    <w:rsid w:val="000A72A8"/>
    <w:rsid w:val="000B3265"/>
    <w:rsid w:val="000B37A2"/>
    <w:rsid w:val="000B6227"/>
    <w:rsid w:val="000B669D"/>
    <w:rsid w:val="000C31B1"/>
    <w:rsid w:val="000C60AF"/>
    <w:rsid w:val="000C63B9"/>
    <w:rsid w:val="000C65C5"/>
    <w:rsid w:val="000D0A5C"/>
    <w:rsid w:val="000D4AD2"/>
    <w:rsid w:val="000D5FCD"/>
    <w:rsid w:val="000E0C08"/>
    <w:rsid w:val="000E4BB3"/>
    <w:rsid w:val="000E592C"/>
    <w:rsid w:val="000E5EEC"/>
    <w:rsid w:val="000E70F1"/>
    <w:rsid w:val="000E7113"/>
    <w:rsid w:val="000F02E9"/>
    <w:rsid w:val="000F4F4E"/>
    <w:rsid w:val="000F54CA"/>
    <w:rsid w:val="00102359"/>
    <w:rsid w:val="001060FA"/>
    <w:rsid w:val="0011025C"/>
    <w:rsid w:val="001112EB"/>
    <w:rsid w:val="001144E9"/>
    <w:rsid w:val="00115808"/>
    <w:rsid w:val="001161FA"/>
    <w:rsid w:val="00116E13"/>
    <w:rsid w:val="00120EEC"/>
    <w:rsid w:val="00124AF7"/>
    <w:rsid w:val="00124BA2"/>
    <w:rsid w:val="00126B16"/>
    <w:rsid w:val="00131314"/>
    <w:rsid w:val="00133E38"/>
    <w:rsid w:val="0013444B"/>
    <w:rsid w:val="001357DE"/>
    <w:rsid w:val="001359B7"/>
    <w:rsid w:val="0013715B"/>
    <w:rsid w:val="001378B8"/>
    <w:rsid w:val="00140782"/>
    <w:rsid w:val="0014156D"/>
    <w:rsid w:val="00144B38"/>
    <w:rsid w:val="0014650B"/>
    <w:rsid w:val="00146BAA"/>
    <w:rsid w:val="0015458B"/>
    <w:rsid w:val="00155E2C"/>
    <w:rsid w:val="0015744F"/>
    <w:rsid w:val="001624EE"/>
    <w:rsid w:val="00163347"/>
    <w:rsid w:val="001722DA"/>
    <w:rsid w:val="001724F6"/>
    <w:rsid w:val="00183E20"/>
    <w:rsid w:val="0018588D"/>
    <w:rsid w:val="00185B4E"/>
    <w:rsid w:val="0019168E"/>
    <w:rsid w:val="0019323C"/>
    <w:rsid w:val="001A4A08"/>
    <w:rsid w:val="001A5443"/>
    <w:rsid w:val="001B074E"/>
    <w:rsid w:val="001B14B3"/>
    <w:rsid w:val="001B241D"/>
    <w:rsid w:val="001B48EF"/>
    <w:rsid w:val="001B5462"/>
    <w:rsid w:val="001B5B30"/>
    <w:rsid w:val="001B5F25"/>
    <w:rsid w:val="001C05AE"/>
    <w:rsid w:val="001C0A9A"/>
    <w:rsid w:val="001C2C83"/>
    <w:rsid w:val="001C3B91"/>
    <w:rsid w:val="001C4ECE"/>
    <w:rsid w:val="001C581E"/>
    <w:rsid w:val="001D2411"/>
    <w:rsid w:val="001D255D"/>
    <w:rsid w:val="001D4543"/>
    <w:rsid w:val="001D595C"/>
    <w:rsid w:val="001D6696"/>
    <w:rsid w:val="001E11A7"/>
    <w:rsid w:val="001E29A2"/>
    <w:rsid w:val="001E3C2E"/>
    <w:rsid w:val="001E6BC7"/>
    <w:rsid w:val="001F0352"/>
    <w:rsid w:val="001F1EA7"/>
    <w:rsid w:val="001F235D"/>
    <w:rsid w:val="001F28A1"/>
    <w:rsid w:val="001F3130"/>
    <w:rsid w:val="001F36E9"/>
    <w:rsid w:val="001F6D90"/>
    <w:rsid w:val="001F71CC"/>
    <w:rsid w:val="002026C0"/>
    <w:rsid w:val="0020532B"/>
    <w:rsid w:val="00205DD6"/>
    <w:rsid w:val="00206366"/>
    <w:rsid w:val="0020660A"/>
    <w:rsid w:val="00207555"/>
    <w:rsid w:val="0021009B"/>
    <w:rsid w:val="00210C00"/>
    <w:rsid w:val="00213FAA"/>
    <w:rsid w:val="00216CD4"/>
    <w:rsid w:val="002171A3"/>
    <w:rsid w:val="00217D2D"/>
    <w:rsid w:val="002209A1"/>
    <w:rsid w:val="00220A82"/>
    <w:rsid w:val="00223D79"/>
    <w:rsid w:val="002258B0"/>
    <w:rsid w:val="00225AC1"/>
    <w:rsid w:val="00226948"/>
    <w:rsid w:val="00232B26"/>
    <w:rsid w:val="002339CB"/>
    <w:rsid w:val="002374D7"/>
    <w:rsid w:val="002423D0"/>
    <w:rsid w:val="0024439F"/>
    <w:rsid w:val="00246484"/>
    <w:rsid w:val="002504B4"/>
    <w:rsid w:val="00251C32"/>
    <w:rsid w:val="002533ED"/>
    <w:rsid w:val="00260156"/>
    <w:rsid w:val="00267CF9"/>
    <w:rsid w:val="00271A33"/>
    <w:rsid w:val="002841F4"/>
    <w:rsid w:val="002857B5"/>
    <w:rsid w:val="00286771"/>
    <w:rsid w:val="002910E4"/>
    <w:rsid w:val="002A0952"/>
    <w:rsid w:val="002A63A5"/>
    <w:rsid w:val="002B0272"/>
    <w:rsid w:val="002B0BAB"/>
    <w:rsid w:val="002B0C2F"/>
    <w:rsid w:val="002B196E"/>
    <w:rsid w:val="002B3D5E"/>
    <w:rsid w:val="002C3F4B"/>
    <w:rsid w:val="002C73E8"/>
    <w:rsid w:val="002D4543"/>
    <w:rsid w:val="002D58EA"/>
    <w:rsid w:val="002D6EA8"/>
    <w:rsid w:val="002E399C"/>
    <w:rsid w:val="002E3E33"/>
    <w:rsid w:val="002E6299"/>
    <w:rsid w:val="002E6DDA"/>
    <w:rsid w:val="002F000C"/>
    <w:rsid w:val="002F1255"/>
    <w:rsid w:val="002F41BB"/>
    <w:rsid w:val="002F74B8"/>
    <w:rsid w:val="00303FCC"/>
    <w:rsid w:val="00304082"/>
    <w:rsid w:val="00304957"/>
    <w:rsid w:val="00312E34"/>
    <w:rsid w:val="0031322E"/>
    <w:rsid w:val="00315984"/>
    <w:rsid w:val="00315F8E"/>
    <w:rsid w:val="00320A9D"/>
    <w:rsid w:val="00320AB3"/>
    <w:rsid w:val="0032253B"/>
    <w:rsid w:val="0032374A"/>
    <w:rsid w:val="00326411"/>
    <w:rsid w:val="003264D3"/>
    <w:rsid w:val="00326793"/>
    <w:rsid w:val="00327D24"/>
    <w:rsid w:val="00331231"/>
    <w:rsid w:val="00332230"/>
    <w:rsid w:val="00333BB3"/>
    <w:rsid w:val="00333E1B"/>
    <w:rsid w:val="00341D54"/>
    <w:rsid w:val="003430BE"/>
    <w:rsid w:val="003443C1"/>
    <w:rsid w:val="003446BC"/>
    <w:rsid w:val="00344856"/>
    <w:rsid w:val="00344B29"/>
    <w:rsid w:val="0034637E"/>
    <w:rsid w:val="003465E2"/>
    <w:rsid w:val="00356761"/>
    <w:rsid w:val="00360D3D"/>
    <w:rsid w:val="00361C07"/>
    <w:rsid w:val="003620D3"/>
    <w:rsid w:val="003635CC"/>
    <w:rsid w:val="00371319"/>
    <w:rsid w:val="00371970"/>
    <w:rsid w:val="00372622"/>
    <w:rsid w:val="00372677"/>
    <w:rsid w:val="003756B5"/>
    <w:rsid w:val="0037761A"/>
    <w:rsid w:val="00382FF9"/>
    <w:rsid w:val="00387542"/>
    <w:rsid w:val="003878A5"/>
    <w:rsid w:val="00387A68"/>
    <w:rsid w:val="00387E68"/>
    <w:rsid w:val="003955E5"/>
    <w:rsid w:val="00397E46"/>
    <w:rsid w:val="003A0DD7"/>
    <w:rsid w:val="003A1708"/>
    <w:rsid w:val="003A17F2"/>
    <w:rsid w:val="003A5CFC"/>
    <w:rsid w:val="003B46CB"/>
    <w:rsid w:val="003B7E00"/>
    <w:rsid w:val="003C1291"/>
    <w:rsid w:val="003D3656"/>
    <w:rsid w:val="003D4E8C"/>
    <w:rsid w:val="003D5723"/>
    <w:rsid w:val="003D6485"/>
    <w:rsid w:val="003D675F"/>
    <w:rsid w:val="003E31DA"/>
    <w:rsid w:val="003E3D7F"/>
    <w:rsid w:val="003E450B"/>
    <w:rsid w:val="003E5D3D"/>
    <w:rsid w:val="003E611D"/>
    <w:rsid w:val="003E7B38"/>
    <w:rsid w:val="003F03CA"/>
    <w:rsid w:val="003F4732"/>
    <w:rsid w:val="004010C8"/>
    <w:rsid w:val="00401C63"/>
    <w:rsid w:val="0040477E"/>
    <w:rsid w:val="00405535"/>
    <w:rsid w:val="00405B3D"/>
    <w:rsid w:val="00405D62"/>
    <w:rsid w:val="00413CC1"/>
    <w:rsid w:val="00415104"/>
    <w:rsid w:val="00416A5B"/>
    <w:rsid w:val="00417606"/>
    <w:rsid w:val="00420F51"/>
    <w:rsid w:val="0042103C"/>
    <w:rsid w:val="00422895"/>
    <w:rsid w:val="00426F7B"/>
    <w:rsid w:val="0043090A"/>
    <w:rsid w:val="0043239A"/>
    <w:rsid w:val="00432491"/>
    <w:rsid w:val="004348FD"/>
    <w:rsid w:val="00436B94"/>
    <w:rsid w:val="004377E3"/>
    <w:rsid w:val="00437AC9"/>
    <w:rsid w:val="00440A9C"/>
    <w:rsid w:val="004428AF"/>
    <w:rsid w:val="00443905"/>
    <w:rsid w:val="0045177A"/>
    <w:rsid w:val="00451CC6"/>
    <w:rsid w:val="004526C5"/>
    <w:rsid w:val="0045293D"/>
    <w:rsid w:val="004544FE"/>
    <w:rsid w:val="00455415"/>
    <w:rsid w:val="004561D0"/>
    <w:rsid w:val="004610D6"/>
    <w:rsid w:val="004647EF"/>
    <w:rsid w:val="00465F29"/>
    <w:rsid w:val="00466924"/>
    <w:rsid w:val="004671E0"/>
    <w:rsid w:val="00470D02"/>
    <w:rsid w:val="00472058"/>
    <w:rsid w:val="00473FA7"/>
    <w:rsid w:val="004776DC"/>
    <w:rsid w:val="004801EC"/>
    <w:rsid w:val="004838CE"/>
    <w:rsid w:val="004856EF"/>
    <w:rsid w:val="00486C8C"/>
    <w:rsid w:val="00492930"/>
    <w:rsid w:val="00492A06"/>
    <w:rsid w:val="00493D1E"/>
    <w:rsid w:val="00497FB8"/>
    <w:rsid w:val="004A49AA"/>
    <w:rsid w:val="004B1B9E"/>
    <w:rsid w:val="004B4B4B"/>
    <w:rsid w:val="004B50AC"/>
    <w:rsid w:val="004B5FDB"/>
    <w:rsid w:val="004C4829"/>
    <w:rsid w:val="004C598E"/>
    <w:rsid w:val="004C734F"/>
    <w:rsid w:val="004C75BE"/>
    <w:rsid w:val="004D3183"/>
    <w:rsid w:val="004D6D3B"/>
    <w:rsid w:val="004E1312"/>
    <w:rsid w:val="004E263E"/>
    <w:rsid w:val="004E29E9"/>
    <w:rsid w:val="004E2F8C"/>
    <w:rsid w:val="004E3995"/>
    <w:rsid w:val="004F0B31"/>
    <w:rsid w:val="004F788B"/>
    <w:rsid w:val="004F7D59"/>
    <w:rsid w:val="00503D97"/>
    <w:rsid w:val="00504C05"/>
    <w:rsid w:val="00506369"/>
    <w:rsid w:val="00513C18"/>
    <w:rsid w:val="00516154"/>
    <w:rsid w:val="005175CE"/>
    <w:rsid w:val="00522EAB"/>
    <w:rsid w:val="00523EAA"/>
    <w:rsid w:val="005249A2"/>
    <w:rsid w:val="00526F40"/>
    <w:rsid w:val="00526F8B"/>
    <w:rsid w:val="005313F0"/>
    <w:rsid w:val="00531C77"/>
    <w:rsid w:val="005404D4"/>
    <w:rsid w:val="00540E96"/>
    <w:rsid w:val="00542362"/>
    <w:rsid w:val="00543481"/>
    <w:rsid w:val="00543BAD"/>
    <w:rsid w:val="00544278"/>
    <w:rsid w:val="00544527"/>
    <w:rsid w:val="0054464E"/>
    <w:rsid w:val="00544C0A"/>
    <w:rsid w:val="00544CCF"/>
    <w:rsid w:val="0054529B"/>
    <w:rsid w:val="0054788B"/>
    <w:rsid w:val="005501DD"/>
    <w:rsid w:val="00551108"/>
    <w:rsid w:val="00552729"/>
    <w:rsid w:val="005527A9"/>
    <w:rsid w:val="0055287E"/>
    <w:rsid w:val="00552F77"/>
    <w:rsid w:val="00556EC7"/>
    <w:rsid w:val="00570C61"/>
    <w:rsid w:val="00574395"/>
    <w:rsid w:val="0057513C"/>
    <w:rsid w:val="005753F9"/>
    <w:rsid w:val="005778A7"/>
    <w:rsid w:val="0058338F"/>
    <w:rsid w:val="00583D6D"/>
    <w:rsid w:val="00584C74"/>
    <w:rsid w:val="00584EBA"/>
    <w:rsid w:val="0059314E"/>
    <w:rsid w:val="00593A4A"/>
    <w:rsid w:val="005A0F53"/>
    <w:rsid w:val="005A1917"/>
    <w:rsid w:val="005A3FD4"/>
    <w:rsid w:val="005A5B2B"/>
    <w:rsid w:val="005A6D66"/>
    <w:rsid w:val="005B4D3C"/>
    <w:rsid w:val="005B7ABD"/>
    <w:rsid w:val="005B7F55"/>
    <w:rsid w:val="005C0169"/>
    <w:rsid w:val="005C32BB"/>
    <w:rsid w:val="005C59E0"/>
    <w:rsid w:val="005D51C9"/>
    <w:rsid w:val="005E0C1A"/>
    <w:rsid w:val="005E0C8D"/>
    <w:rsid w:val="005E14FC"/>
    <w:rsid w:val="005E2B1C"/>
    <w:rsid w:val="005E3A5C"/>
    <w:rsid w:val="005E3DC9"/>
    <w:rsid w:val="005E7989"/>
    <w:rsid w:val="005F4125"/>
    <w:rsid w:val="005F5BD1"/>
    <w:rsid w:val="005F7EBD"/>
    <w:rsid w:val="005F7F79"/>
    <w:rsid w:val="00603E8F"/>
    <w:rsid w:val="00605F93"/>
    <w:rsid w:val="00607E0B"/>
    <w:rsid w:val="00610783"/>
    <w:rsid w:val="006123B9"/>
    <w:rsid w:val="006129DC"/>
    <w:rsid w:val="00613D53"/>
    <w:rsid w:val="006171BA"/>
    <w:rsid w:val="006311DF"/>
    <w:rsid w:val="00632518"/>
    <w:rsid w:val="00634811"/>
    <w:rsid w:val="00640A53"/>
    <w:rsid w:val="00640AAC"/>
    <w:rsid w:val="00640ABF"/>
    <w:rsid w:val="00643025"/>
    <w:rsid w:val="00644055"/>
    <w:rsid w:val="00644737"/>
    <w:rsid w:val="00646D6D"/>
    <w:rsid w:val="00647F33"/>
    <w:rsid w:val="00653BBE"/>
    <w:rsid w:val="006547A8"/>
    <w:rsid w:val="00654D37"/>
    <w:rsid w:val="0065596D"/>
    <w:rsid w:val="00657B77"/>
    <w:rsid w:val="0066076B"/>
    <w:rsid w:val="00662E4D"/>
    <w:rsid w:val="00670F74"/>
    <w:rsid w:val="00680E24"/>
    <w:rsid w:val="00682CB1"/>
    <w:rsid w:val="006849E2"/>
    <w:rsid w:val="0069055A"/>
    <w:rsid w:val="00691670"/>
    <w:rsid w:val="006948EB"/>
    <w:rsid w:val="006A0164"/>
    <w:rsid w:val="006A4763"/>
    <w:rsid w:val="006A77C2"/>
    <w:rsid w:val="006B34E2"/>
    <w:rsid w:val="006B3D8E"/>
    <w:rsid w:val="006C43C0"/>
    <w:rsid w:val="006C4528"/>
    <w:rsid w:val="006C6182"/>
    <w:rsid w:val="006C7A38"/>
    <w:rsid w:val="006D11A0"/>
    <w:rsid w:val="006D2782"/>
    <w:rsid w:val="006D30B8"/>
    <w:rsid w:val="006D4CEF"/>
    <w:rsid w:val="006E23E7"/>
    <w:rsid w:val="006E26F3"/>
    <w:rsid w:val="006E5FD1"/>
    <w:rsid w:val="006E7D34"/>
    <w:rsid w:val="006F1F15"/>
    <w:rsid w:val="006F21A0"/>
    <w:rsid w:val="006F2AD4"/>
    <w:rsid w:val="006F3A64"/>
    <w:rsid w:val="006F4364"/>
    <w:rsid w:val="006F48E7"/>
    <w:rsid w:val="00703C78"/>
    <w:rsid w:val="0070695F"/>
    <w:rsid w:val="00707072"/>
    <w:rsid w:val="007103E6"/>
    <w:rsid w:val="00714659"/>
    <w:rsid w:val="00716FA3"/>
    <w:rsid w:val="00717155"/>
    <w:rsid w:val="00720DDD"/>
    <w:rsid w:val="00721737"/>
    <w:rsid w:val="00722E96"/>
    <w:rsid w:val="00723603"/>
    <w:rsid w:val="0072587A"/>
    <w:rsid w:val="007326A0"/>
    <w:rsid w:val="00732CE3"/>
    <w:rsid w:val="00733886"/>
    <w:rsid w:val="007340A1"/>
    <w:rsid w:val="007358A4"/>
    <w:rsid w:val="007361CB"/>
    <w:rsid w:val="00741950"/>
    <w:rsid w:val="00741F75"/>
    <w:rsid w:val="00744283"/>
    <w:rsid w:val="0074437D"/>
    <w:rsid w:val="00747BFC"/>
    <w:rsid w:val="00750C4D"/>
    <w:rsid w:val="00751F2C"/>
    <w:rsid w:val="00753010"/>
    <w:rsid w:val="00763353"/>
    <w:rsid w:val="00764C5F"/>
    <w:rsid w:val="007664C1"/>
    <w:rsid w:val="007678EC"/>
    <w:rsid w:val="007723B4"/>
    <w:rsid w:val="007806B0"/>
    <w:rsid w:val="00781723"/>
    <w:rsid w:val="0078600C"/>
    <w:rsid w:val="007871AE"/>
    <w:rsid w:val="00787F54"/>
    <w:rsid w:val="007954F9"/>
    <w:rsid w:val="00797108"/>
    <w:rsid w:val="007A07D7"/>
    <w:rsid w:val="007A0C5E"/>
    <w:rsid w:val="007A2E1F"/>
    <w:rsid w:val="007A696B"/>
    <w:rsid w:val="007A7D3D"/>
    <w:rsid w:val="007B7808"/>
    <w:rsid w:val="007C1315"/>
    <w:rsid w:val="007C5A8E"/>
    <w:rsid w:val="007C7496"/>
    <w:rsid w:val="007C7CFA"/>
    <w:rsid w:val="007D2E4A"/>
    <w:rsid w:val="007D49EA"/>
    <w:rsid w:val="007D51C9"/>
    <w:rsid w:val="007D5A3D"/>
    <w:rsid w:val="007E2B5A"/>
    <w:rsid w:val="007E5C2E"/>
    <w:rsid w:val="007E5EC2"/>
    <w:rsid w:val="007F0D98"/>
    <w:rsid w:val="007F3D8D"/>
    <w:rsid w:val="007F4E44"/>
    <w:rsid w:val="007F592D"/>
    <w:rsid w:val="007F7C54"/>
    <w:rsid w:val="008003B9"/>
    <w:rsid w:val="008044FF"/>
    <w:rsid w:val="00805440"/>
    <w:rsid w:val="0080790A"/>
    <w:rsid w:val="00811482"/>
    <w:rsid w:val="008168E3"/>
    <w:rsid w:val="00816ACE"/>
    <w:rsid w:val="00824635"/>
    <w:rsid w:val="0082533F"/>
    <w:rsid w:val="00826D0B"/>
    <w:rsid w:val="008275D3"/>
    <w:rsid w:val="00830156"/>
    <w:rsid w:val="008313B6"/>
    <w:rsid w:val="00831CD7"/>
    <w:rsid w:val="008324CE"/>
    <w:rsid w:val="008331F9"/>
    <w:rsid w:val="008348E7"/>
    <w:rsid w:val="00835563"/>
    <w:rsid w:val="00836911"/>
    <w:rsid w:val="008402BF"/>
    <w:rsid w:val="00845A0A"/>
    <w:rsid w:val="00845D42"/>
    <w:rsid w:val="0085117F"/>
    <w:rsid w:val="00852D21"/>
    <w:rsid w:val="008539B9"/>
    <w:rsid w:val="00857E60"/>
    <w:rsid w:val="0086044E"/>
    <w:rsid w:val="00860754"/>
    <w:rsid w:val="00860DDC"/>
    <w:rsid w:val="00861F89"/>
    <w:rsid w:val="008628C4"/>
    <w:rsid w:val="00866204"/>
    <w:rsid w:val="00866A59"/>
    <w:rsid w:val="00870909"/>
    <w:rsid w:val="0087116C"/>
    <w:rsid w:val="0087201C"/>
    <w:rsid w:val="0087369F"/>
    <w:rsid w:val="00874BA0"/>
    <w:rsid w:val="00880D4B"/>
    <w:rsid w:val="00883419"/>
    <w:rsid w:val="008844DF"/>
    <w:rsid w:val="008858DD"/>
    <w:rsid w:val="00885E58"/>
    <w:rsid w:val="0088622C"/>
    <w:rsid w:val="00886E1D"/>
    <w:rsid w:val="00892FB2"/>
    <w:rsid w:val="008940B6"/>
    <w:rsid w:val="00894286"/>
    <w:rsid w:val="0089428B"/>
    <w:rsid w:val="00894B95"/>
    <w:rsid w:val="00897D19"/>
    <w:rsid w:val="008A1378"/>
    <w:rsid w:val="008A1909"/>
    <w:rsid w:val="008A2D65"/>
    <w:rsid w:val="008A3C48"/>
    <w:rsid w:val="008A3CF7"/>
    <w:rsid w:val="008A3D4B"/>
    <w:rsid w:val="008A7131"/>
    <w:rsid w:val="008B4097"/>
    <w:rsid w:val="008B549F"/>
    <w:rsid w:val="008B5D98"/>
    <w:rsid w:val="008B7024"/>
    <w:rsid w:val="008C1DFD"/>
    <w:rsid w:val="008C5AAD"/>
    <w:rsid w:val="008D0BBE"/>
    <w:rsid w:val="008D0C03"/>
    <w:rsid w:val="008D1B48"/>
    <w:rsid w:val="008D39A2"/>
    <w:rsid w:val="008D3F25"/>
    <w:rsid w:val="008D63CA"/>
    <w:rsid w:val="008E3ABB"/>
    <w:rsid w:val="008E5508"/>
    <w:rsid w:val="008E6D99"/>
    <w:rsid w:val="008F289A"/>
    <w:rsid w:val="008F4307"/>
    <w:rsid w:val="008F4464"/>
    <w:rsid w:val="008F7829"/>
    <w:rsid w:val="008F7FDD"/>
    <w:rsid w:val="0090065F"/>
    <w:rsid w:val="009021F7"/>
    <w:rsid w:val="009032D8"/>
    <w:rsid w:val="009044FA"/>
    <w:rsid w:val="00904F13"/>
    <w:rsid w:val="00915769"/>
    <w:rsid w:val="00923ED7"/>
    <w:rsid w:val="00924E54"/>
    <w:rsid w:val="00926BE3"/>
    <w:rsid w:val="00927ACE"/>
    <w:rsid w:val="00931B2B"/>
    <w:rsid w:val="00932A58"/>
    <w:rsid w:val="0093568C"/>
    <w:rsid w:val="009357FA"/>
    <w:rsid w:val="009450FC"/>
    <w:rsid w:val="009463E1"/>
    <w:rsid w:val="00946638"/>
    <w:rsid w:val="00947734"/>
    <w:rsid w:val="00950C3B"/>
    <w:rsid w:val="009520ED"/>
    <w:rsid w:val="009548DB"/>
    <w:rsid w:val="00954978"/>
    <w:rsid w:val="00960A2A"/>
    <w:rsid w:val="009614E9"/>
    <w:rsid w:val="00961756"/>
    <w:rsid w:val="009628A5"/>
    <w:rsid w:val="0096490B"/>
    <w:rsid w:val="009654DB"/>
    <w:rsid w:val="00966790"/>
    <w:rsid w:val="00966C98"/>
    <w:rsid w:val="0097247D"/>
    <w:rsid w:val="009739B6"/>
    <w:rsid w:val="0097413D"/>
    <w:rsid w:val="00974CF3"/>
    <w:rsid w:val="00975389"/>
    <w:rsid w:val="009771EB"/>
    <w:rsid w:val="00980C37"/>
    <w:rsid w:val="00981A75"/>
    <w:rsid w:val="0098251A"/>
    <w:rsid w:val="00982C10"/>
    <w:rsid w:val="00985C47"/>
    <w:rsid w:val="0099398A"/>
    <w:rsid w:val="00994AF2"/>
    <w:rsid w:val="00994C4C"/>
    <w:rsid w:val="009963B2"/>
    <w:rsid w:val="00996D6A"/>
    <w:rsid w:val="009A01A9"/>
    <w:rsid w:val="009A063F"/>
    <w:rsid w:val="009A1F18"/>
    <w:rsid w:val="009A4BC2"/>
    <w:rsid w:val="009A6AF5"/>
    <w:rsid w:val="009A7AFE"/>
    <w:rsid w:val="009B24FB"/>
    <w:rsid w:val="009B5808"/>
    <w:rsid w:val="009B6692"/>
    <w:rsid w:val="009C5836"/>
    <w:rsid w:val="009C63F5"/>
    <w:rsid w:val="009C6FB4"/>
    <w:rsid w:val="009D56F4"/>
    <w:rsid w:val="009D58D1"/>
    <w:rsid w:val="009E056C"/>
    <w:rsid w:val="009E0A1F"/>
    <w:rsid w:val="009E28DB"/>
    <w:rsid w:val="009E5E44"/>
    <w:rsid w:val="009E6065"/>
    <w:rsid w:val="009E7724"/>
    <w:rsid w:val="009E7D6E"/>
    <w:rsid w:val="009F15DC"/>
    <w:rsid w:val="009F2372"/>
    <w:rsid w:val="009F3423"/>
    <w:rsid w:val="009F3C9A"/>
    <w:rsid w:val="009F3D08"/>
    <w:rsid w:val="009F4E5B"/>
    <w:rsid w:val="009F56B8"/>
    <w:rsid w:val="009F5CA2"/>
    <w:rsid w:val="009F605E"/>
    <w:rsid w:val="00A00A08"/>
    <w:rsid w:val="00A018F1"/>
    <w:rsid w:val="00A01C6C"/>
    <w:rsid w:val="00A039CF"/>
    <w:rsid w:val="00A03C4B"/>
    <w:rsid w:val="00A07BCF"/>
    <w:rsid w:val="00A100CE"/>
    <w:rsid w:val="00A10914"/>
    <w:rsid w:val="00A10B6B"/>
    <w:rsid w:val="00A10D0D"/>
    <w:rsid w:val="00A11246"/>
    <w:rsid w:val="00A117DB"/>
    <w:rsid w:val="00A11DBF"/>
    <w:rsid w:val="00A12FA2"/>
    <w:rsid w:val="00A142B3"/>
    <w:rsid w:val="00A15616"/>
    <w:rsid w:val="00A20185"/>
    <w:rsid w:val="00A20720"/>
    <w:rsid w:val="00A277B6"/>
    <w:rsid w:val="00A30742"/>
    <w:rsid w:val="00A318EA"/>
    <w:rsid w:val="00A3310F"/>
    <w:rsid w:val="00A37005"/>
    <w:rsid w:val="00A444C0"/>
    <w:rsid w:val="00A4752F"/>
    <w:rsid w:val="00A506A2"/>
    <w:rsid w:val="00A532D3"/>
    <w:rsid w:val="00A534FD"/>
    <w:rsid w:val="00A54120"/>
    <w:rsid w:val="00A62877"/>
    <w:rsid w:val="00A6397B"/>
    <w:rsid w:val="00A644D3"/>
    <w:rsid w:val="00A67B29"/>
    <w:rsid w:val="00A70B89"/>
    <w:rsid w:val="00A70D3C"/>
    <w:rsid w:val="00A70D49"/>
    <w:rsid w:val="00A71F71"/>
    <w:rsid w:val="00A72223"/>
    <w:rsid w:val="00A7589E"/>
    <w:rsid w:val="00A8197F"/>
    <w:rsid w:val="00A86A5A"/>
    <w:rsid w:val="00A90E66"/>
    <w:rsid w:val="00A931B9"/>
    <w:rsid w:val="00AA5759"/>
    <w:rsid w:val="00AA64BF"/>
    <w:rsid w:val="00AB03C9"/>
    <w:rsid w:val="00AC008F"/>
    <w:rsid w:val="00AC1227"/>
    <w:rsid w:val="00AC2012"/>
    <w:rsid w:val="00AC3AC2"/>
    <w:rsid w:val="00AC630C"/>
    <w:rsid w:val="00AD22AA"/>
    <w:rsid w:val="00AD411A"/>
    <w:rsid w:val="00AD4E2D"/>
    <w:rsid w:val="00AD629E"/>
    <w:rsid w:val="00AE055E"/>
    <w:rsid w:val="00AE298E"/>
    <w:rsid w:val="00AE44D3"/>
    <w:rsid w:val="00AF1548"/>
    <w:rsid w:val="00AF3164"/>
    <w:rsid w:val="00AF67C7"/>
    <w:rsid w:val="00B01519"/>
    <w:rsid w:val="00B022EA"/>
    <w:rsid w:val="00B027BB"/>
    <w:rsid w:val="00B04265"/>
    <w:rsid w:val="00B05890"/>
    <w:rsid w:val="00B06492"/>
    <w:rsid w:val="00B207CA"/>
    <w:rsid w:val="00B20ACE"/>
    <w:rsid w:val="00B23A9F"/>
    <w:rsid w:val="00B27FAA"/>
    <w:rsid w:val="00B30706"/>
    <w:rsid w:val="00B32343"/>
    <w:rsid w:val="00B324BF"/>
    <w:rsid w:val="00B32C66"/>
    <w:rsid w:val="00B360DF"/>
    <w:rsid w:val="00B36527"/>
    <w:rsid w:val="00B417D7"/>
    <w:rsid w:val="00B43F7B"/>
    <w:rsid w:val="00B4541F"/>
    <w:rsid w:val="00B4613A"/>
    <w:rsid w:val="00B502BB"/>
    <w:rsid w:val="00B50CF7"/>
    <w:rsid w:val="00B530A0"/>
    <w:rsid w:val="00B554D1"/>
    <w:rsid w:val="00B556A8"/>
    <w:rsid w:val="00B604D7"/>
    <w:rsid w:val="00B6129C"/>
    <w:rsid w:val="00B618AE"/>
    <w:rsid w:val="00B62938"/>
    <w:rsid w:val="00B63F81"/>
    <w:rsid w:val="00B64615"/>
    <w:rsid w:val="00B65EF0"/>
    <w:rsid w:val="00B705B7"/>
    <w:rsid w:val="00B7167B"/>
    <w:rsid w:val="00B71AF4"/>
    <w:rsid w:val="00B72FA7"/>
    <w:rsid w:val="00B73EE7"/>
    <w:rsid w:val="00B743B9"/>
    <w:rsid w:val="00B764B8"/>
    <w:rsid w:val="00B868E0"/>
    <w:rsid w:val="00B87206"/>
    <w:rsid w:val="00B929D8"/>
    <w:rsid w:val="00B92A05"/>
    <w:rsid w:val="00B959A3"/>
    <w:rsid w:val="00BA3D19"/>
    <w:rsid w:val="00BA71B8"/>
    <w:rsid w:val="00BA7FA7"/>
    <w:rsid w:val="00BB2FED"/>
    <w:rsid w:val="00BB4DAA"/>
    <w:rsid w:val="00BB6BC9"/>
    <w:rsid w:val="00BB763E"/>
    <w:rsid w:val="00BB7B22"/>
    <w:rsid w:val="00BC29DF"/>
    <w:rsid w:val="00BC35DF"/>
    <w:rsid w:val="00BD036C"/>
    <w:rsid w:val="00BD0D4F"/>
    <w:rsid w:val="00BD2345"/>
    <w:rsid w:val="00BD4E2F"/>
    <w:rsid w:val="00BD7A44"/>
    <w:rsid w:val="00BE0B6B"/>
    <w:rsid w:val="00BE4298"/>
    <w:rsid w:val="00BE6F4B"/>
    <w:rsid w:val="00BF11F5"/>
    <w:rsid w:val="00BF1AB3"/>
    <w:rsid w:val="00C00780"/>
    <w:rsid w:val="00C007D2"/>
    <w:rsid w:val="00C01317"/>
    <w:rsid w:val="00C0268A"/>
    <w:rsid w:val="00C052AB"/>
    <w:rsid w:val="00C06DC4"/>
    <w:rsid w:val="00C117BC"/>
    <w:rsid w:val="00C1795D"/>
    <w:rsid w:val="00C22B70"/>
    <w:rsid w:val="00C276BE"/>
    <w:rsid w:val="00C302DF"/>
    <w:rsid w:val="00C32AE1"/>
    <w:rsid w:val="00C379F1"/>
    <w:rsid w:val="00C40493"/>
    <w:rsid w:val="00C43BE7"/>
    <w:rsid w:val="00C475D7"/>
    <w:rsid w:val="00C5108A"/>
    <w:rsid w:val="00C52E4D"/>
    <w:rsid w:val="00C54586"/>
    <w:rsid w:val="00C55CBA"/>
    <w:rsid w:val="00C566BA"/>
    <w:rsid w:val="00C56D47"/>
    <w:rsid w:val="00C570E2"/>
    <w:rsid w:val="00C57C9C"/>
    <w:rsid w:val="00C57F35"/>
    <w:rsid w:val="00C60CDF"/>
    <w:rsid w:val="00C63CFD"/>
    <w:rsid w:val="00C64389"/>
    <w:rsid w:val="00C646CC"/>
    <w:rsid w:val="00C66691"/>
    <w:rsid w:val="00C666C5"/>
    <w:rsid w:val="00C66AD0"/>
    <w:rsid w:val="00C70D80"/>
    <w:rsid w:val="00C71835"/>
    <w:rsid w:val="00C718F4"/>
    <w:rsid w:val="00C74974"/>
    <w:rsid w:val="00C765D6"/>
    <w:rsid w:val="00C76A36"/>
    <w:rsid w:val="00C76A65"/>
    <w:rsid w:val="00C80435"/>
    <w:rsid w:val="00C840FE"/>
    <w:rsid w:val="00C869DD"/>
    <w:rsid w:val="00C87035"/>
    <w:rsid w:val="00C91EBA"/>
    <w:rsid w:val="00C948F0"/>
    <w:rsid w:val="00C952E1"/>
    <w:rsid w:val="00C96BCF"/>
    <w:rsid w:val="00CA0C25"/>
    <w:rsid w:val="00CA1CFC"/>
    <w:rsid w:val="00CA22B2"/>
    <w:rsid w:val="00CA71CF"/>
    <w:rsid w:val="00CB0789"/>
    <w:rsid w:val="00CB12DD"/>
    <w:rsid w:val="00CB3841"/>
    <w:rsid w:val="00CB4CBD"/>
    <w:rsid w:val="00CB5E49"/>
    <w:rsid w:val="00CC1D7C"/>
    <w:rsid w:val="00CC7D2A"/>
    <w:rsid w:val="00CD0370"/>
    <w:rsid w:val="00CE14E9"/>
    <w:rsid w:val="00CE1CEE"/>
    <w:rsid w:val="00CE2D26"/>
    <w:rsid w:val="00CE59AA"/>
    <w:rsid w:val="00CE6145"/>
    <w:rsid w:val="00CF01AF"/>
    <w:rsid w:val="00CF3120"/>
    <w:rsid w:val="00CF5101"/>
    <w:rsid w:val="00CF628D"/>
    <w:rsid w:val="00D01BF5"/>
    <w:rsid w:val="00D0255E"/>
    <w:rsid w:val="00D02B68"/>
    <w:rsid w:val="00D031B6"/>
    <w:rsid w:val="00D107C4"/>
    <w:rsid w:val="00D11FB6"/>
    <w:rsid w:val="00D13B05"/>
    <w:rsid w:val="00D141BA"/>
    <w:rsid w:val="00D148F6"/>
    <w:rsid w:val="00D22993"/>
    <w:rsid w:val="00D23F8E"/>
    <w:rsid w:val="00D242B7"/>
    <w:rsid w:val="00D26B71"/>
    <w:rsid w:val="00D27B23"/>
    <w:rsid w:val="00D3184B"/>
    <w:rsid w:val="00D31C59"/>
    <w:rsid w:val="00D32995"/>
    <w:rsid w:val="00D33CEA"/>
    <w:rsid w:val="00D36FC8"/>
    <w:rsid w:val="00D376B8"/>
    <w:rsid w:val="00D40758"/>
    <w:rsid w:val="00D40D47"/>
    <w:rsid w:val="00D4146A"/>
    <w:rsid w:val="00D421FC"/>
    <w:rsid w:val="00D42A8A"/>
    <w:rsid w:val="00D4382F"/>
    <w:rsid w:val="00D4446D"/>
    <w:rsid w:val="00D4523C"/>
    <w:rsid w:val="00D458CA"/>
    <w:rsid w:val="00D45E69"/>
    <w:rsid w:val="00D4625F"/>
    <w:rsid w:val="00D511BE"/>
    <w:rsid w:val="00D51C00"/>
    <w:rsid w:val="00D63C2E"/>
    <w:rsid w:val="00D6483D"/>
    <w:rsid w:val="00D66424"/>
    <w:rsid w:val="00D670BF"/>
    <w:rsid w:val="00D7042E"/>
    <w:rsid w:val="00D727EF"/>
    <w:rsid w:val="00D7295F"/>
    <w:rsid w:val="00D757E1"/>
    <w:rsid w:val="00D76A11"/>
    <w:rsid w:val="00D76AC4"/>
    <w:rsid w:val="00D80A84"/>
    <w:rsid w:val="00D86B2D"/>
    <w:rsid w:val="00D94150"/>
    <w:rsid w:val="00D97FB3"/>
    <w:rsid w:val="00DA07EA"/>
    <w:rsid w:val="00DA4710"/>
    <w:rsid w:val="00DA6C5A"/>
    <w:rsid w:val="00DB5211"/>
    <w:rsid w:val="00DC05E5"/>
    <w:rsid w:val="00DC071E"/>
    <w:rsid w:val="00DC0EC3"/>
    <w:rsid w:val="00DC1152"/>
    <w:rsid w:val="00DC12D7"/>
    <w:rsid w:val="00DC2F36"/>
    <w:rsid w:val="00DC34A9"/>
    <w:rsid w:val="00DC3BBD"/>
    <w:rsid w:val="00DD14A6"/>
    <w:rsid w:val="00DD26F9"/>
    <w:rsid w:val="00DD47F5"/>
    <w:rsid w:val="00DD5330"/>
    <w:rsid w:val="00DD6F72"/>
    <w:rsid w:val="00DE09CB"/>
    <w:rsid w:val="00DF405D"/>
    <w:rsid w:val="00DF740C"/>
    <w:rsid w:val="00DF7693"/>
    <w:rsid w:val="00E05C3B"/>
    <w:rsid w:val="00E060E5"/>
    <w:rsid w:val="00E1086E"/>
    <w:rsid w:val="00E10AE9"/>
    <w:rsid w:val="00E10D81"/>
    <w:rsid w:val="00E1105C"/>
    <w:rsid w:val="00E13193"/>
    <w:rsid w:val="00E23A5E"/>
    <w:rsid w:val="00E255A2"/>
    <w:rsid w:val="00E26C2D"/>
    <w:rsid w:val="00E27198"/>
    <w:rsid w:val="00E358C1"/>
    <w:rsid w:val="00E371FA"/>
    <w:rsid w:val="00E3739A"/>
    <w:rsid w:val="00E3785F"/>
    <w:rsid w:val="00E42426"/>
    <w:rsid w:val="00E424A0"/>
    <w:rsid w:val="00E442F4"/>
    <w:rsid w:val="00E46EAF"/>
    <w:rsid w:val="00E473FF"/>
    <w:rsid w:val="00E478FD"/>
    <w:rsid w:val="00E50155"/>
    <w:rsid w:val="00E501F0"/>
    <w:rsid w:val="00E51EFB"/>
    <w:rsid w:val="00E53EFD"/>
    <w:rsid w:val="00E5405D"/>
    <w:rsid w:val="00E5647E"/>
    <w:rsid w:val="00E6107D"/>
    <w:rsid w:val="00E62802"/>
    <w:rsid w:val="00E65ABE"/>
    <w:rsid w:val="00E6646E"/>
    <w:rsid w:val="00E670AF"/>
    <w:rsid w:val="00E704FD"/>
    <w:rsid w:val="00E7485C"/>
    <w:rsid w:val="00E76E5D"/>
    <w:rsid w:val="00E771C8"/>
    <w:rsid w:val="00E9764B"/>
    <w:rsid w:val="00E97C21"/>
    <w:rsid w:val="00EA1915"/>
    <w:rsid w:val="00EA1E30"/>
    <w:rsid w:val="00EA29F6"/>
    <w:rsid w:val="00EA302B"/>
    <w:rsid w:val="00EB01D5"/>
    <w:rsid w:val="00EB1F82"/>
    <w:rsid w:val="00EB2017"/>
    <w:rsid w:val="00EB30F1"/>
    <w:rsid w:val="00EB3A46"/>
    <w:rsid w:val="00EB64E6"/>
    <w:rsid w:val="00EB67B1"/>
    <w:rsid w:val="00EC16D3"/>
    <w:rsid w:val="00EC19BE"/>
    <w:rsid w:val="00EC28AB"/>
    <w:rsid w:val="00EC3242"/>
    <w:rsid w:val="00ED2B60"/>
    <w:rsid w:val="00ED7821"/>
    <w:rsid w:val="00EE024D"/>
    <w:rsid w:val="00EE08E3"/>
    <w:rsid w:val="00EE3768"/>
    <w:rsid w:val="00EE5908"/>
    <w:rsid w:val="00EF1CCB"/>
    <w:rsid w:val="00EF207C"/>
    <w:rsid w:val="00EF277F"/>
    <w:rsid w:val="00EF58B4"/>
    <w:rsid w:val="00F0101D"/>
    <w:rsid w:val="00F100EA"/>
    <w:rsid w:val="00F11178"/>
    <w:rsid w:val="00F1292B"/>
    <w:rsid w:val="00F13A3A"/>
    <w:rsid w:val="00F1540D"/>
    <w:rsid w:val="00F2188E"/>
    <w:rsid w:val="00F25D55"/>
    <w:rsid w:val="00F27335"/>
    <w:rsid w:val="00F34B08"/>
    <w:rsid w:val="00F376BB"/>
    <w:rsid w:val="00F37E5F"/>
    <w:rsid w:val="00F40EB5"/>
    <w:rsid w:val="00F43D6D"/>
    <w:rsid w:val="00F44DBB"/>
    <w:rsid w:val="00F47FB5"/>
    <w:rsid w:val="00F512F4"/>
    <w:rsid w:val="00F52042"/>
    <w:rsid w:val="00F60EDF"/>
    <w:rsid w:val="00F64BE0"/>
    <w:rsid w:val="00F70E38"/>
    <w:rsid w:val="00F74712"/>
    <w:rsid w:val="00F75F2C"/>
    <w:rsid w:val="00F81BDE"/>
    <w:rsid w:val="00F8287D"/>
    <w:rsid w:val="00F844D4"/>
    <w:rsid w:val="00F90769"/>
    <w:rsid w:val="00F95EB0"/>
    <w:rsid w:val="00F95F4A"/>
    <w:rsid w:val="00F95F86"/>
    <w:rsid w:val="00F97BAE"/>
    <w:rsid w:val="00FA09BA"/>
    <w:rsid w:val="00FA0A44"/>
    <w:rsid w:val="00FA1DBB"/>
    <w:rsid w:val="00FA2461"/>
    <w:rsid w:val="00FA387D"/>
    <w:rsid w:val="00FB1848"/>
    <w:rsid w:val="00FB5344"/>
    <w:rsid w:val="00FC1881"/>
    <w:rsid w:val="00FC536F"/>
    <w:rsid w:val="00FC643D"/>
    <w:rsid w:val="00FC7ADD"/>
    <w:rsid w:val="00FD0114"/>
    <w:rsid w:val="00FD0E4D"/>
    <w:rsid w:val="00FD4113"/>
    <w:rsid w:val="00FE079B"/>
    <w:rsid w:val="00FE35DD"/>
    <w:rsid w:val="00FF24B5"/>
    <w:rsid w:val="00FF269F"/>
    <w:rsid w:val="00FF3095"/>
    <w:rsid w:val="00FF5D77"/>
    <w:rsid w:val="00FF68C6"/>
    <w:rsid w:val="00FF6D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3b5e91,#c6d4e8"/>
    </o:shapedefaults>
    <o:shapelayout v:ext="edit">
      <o:idmap v:ext="edit" data="2"/>
    </o:shapelayout>
  </w:shapeDefaults>
  <w:decimalSymbol w:val="."/>
  <w:listSeparator w:val=";"/>
  <w14:docId w14:val="41BDF998"/>
  <w15:docId w15:val="{A502EDE1-E1CA-4AB8-BF65-571C9BE76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iPriority="22"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52729"/>
    <w:pPr>
      <w:spacing w:line="264" w:lineRule="auto"/>
    </w:pPr>
    <w:rPr>
      <w:rFonts w:asciiTheme="minorHAnsi" w:hAnsiTheme="minorHAnsi"/>
      <w:spacing w:val="4"/>
      <w:sz w:val="17"/>
      <w:szCs w:val="18"/>
    </w:rPr>
  </w:style>
  <w:style w:type="paragraph" w:styleId="berschrift1">
    <w:name w:val="heading 1"/>
    <w:basedOn w:val="Standard"/>
    <w:next w:val="Standard"/>
    <w:uiPriority w:val="9"/>
    <w:qFormat/>
    <w:rsid w:val="00C475D7"/>
    <w:pPr>
      <w:spacing w:line="240" w:lineRule="auto"/>
      <w:jc w:val="right"/>
      <w:outlineLvl w:val="0"/>
    </w:pPr>
    <w:rPr>
      <w:rFonts w:asciiTheme="majorHAnsi" w:hAnsiTheme="majorHAnsi"/>
      <w:b/>
      <w:color w:val="6DA92D" w:themeColor="accent1" w:themeShade="BF"/>
      <w:sz w:val="40"/>
    </w:rPr>
  </w:style>
  <w:style w:type="paragraph" w:styleId="berschrift2">
    <w:name w:val="heading 2"/>
    <w:basedOn w:val="Standard"/>
    <w:next w:val="Standard"/>
    <w:link w:val="berschrift2Zchn"/>
    <w:uiPriority w:val="9"/>
    <w:unhideWhenUsed/>
    <w:qFormat/>
    <w:rsid w:val="00C475D7"/>
    <w:pPr>
      <w:spacing w:before="20" w:line="240" w:lineRule="auto"/>
      <w:outlineLvl w:val="1"/>
    </w:pPr>
    <w:rPr>
      <w:rFonts w:asciiTheme="majorHAnsi" w:hAnsiTheme="majorHAnsi"/>
      <w:b/>
      <w:caps/>
      <w:sz w:val="15"/>
      <w:szCs w:val="16"/>
    </w:rPr>
  </w:style>
  <w:style w:type="paragraph" w:styleId="berschrift3">
    <w:name w:val="heading 3"/>
    <w:basedOn w:val="Standard"/>
    <w:next w:val="Standard"/>
    <w:uiPriority w:val="9"/>
    <w:semiHidden/>
    <w:unhideWhenUsed/>
    <w:rsid w:val="00A71F71"/>
    <w:pPr>
      <w:outlineLvl w:val="2"/>
    </w:pPr>
    <w:rPr>
      <w:i/>
      <w:sz w:val="15"/>
    </w:rPr>
  </w:style>
  <w:style w:type="paragraph" w:styleId="berschrift4">
    <w:name w:val="heading 4"/>
    <w:basedOn w:val="Standard"/>
    <w:next w:val="Standard"/>
    <w:link w:val="berschrift4Zchn"/>
    <w:uiPriority w:val="9"/>
    <w:semiHidden/>
    <w:unhideWhenUsed/>
    <w:qFormat/>
    <w:rsid w:val="00A70D49"/>
    <w:pPr>
      <w:keepNext/>
      <w:keepLines/>
      <w:spacing w:before="40"/>
      <w:outlineLvl w:val="3"/>
    </w:pPr>
    <w:rPr>
      <w:rFonts w:asciiTheme="majorHAnsi" w:eastAsiaTheme="majorEastAsia" w:hAnsiTheme="majorHAnsi" w:cstheme="majorBidi"/>
      <w:i/>
      <w:iCs/>
      <w:color w:val="6DA92D" w:themeColor="accent1" w:themeShade="BF"/>
    </w:rPr>
  </w:style>
  <w:style w:type="paragraph" w:styleId="berschrift8">
    <w:name w:val="heading 8"/>
    <w:basedOn w:val="Standard"/>
    <w:next w:val="Standard"/>
    <w:link w:val="berschrift8Zchn"/>
    <w:uiPriority w:val="9"/>
    <w:semiHidden/>
    <w:unhideWhenUsed/>
    <w:qFormat/>
    <w:rsid w:val="00440A9C"/>
    <w:pPr>
      <w:keepNext/>
      <w:keepLines/>
      <w:spacing w:before="40"/>
      <w:outlineLvl w:val="7"/>
    </w:pPr>
    <w:rPr>
      <w:rFonts w:asciiTheme="majorHAnsi" w:eastAsiaTheme="majorEastAsia" w:hAnsiTheme="majorHAnsi" w:cstheme="majorBidi"/>
      <w:color w:val="806000" w:themeColor="accent2" w:themeShade="80"/>
      <w:sz w:val="16"/>
      <w:szCs w:val="21"/>
    </w:rPr>
  </w:style>
  <w:style w:type="paragraph" w:styleId="berschrift9">
    <w:name w:val="heading 9"/>
    <w:basedOn w:val="Standard"/>
    <w:next w:val="Standard"/>
    <w:link w:val="berschrift9Zchn"/>
    <w:uiPriority w:val="9"/>
    <w:semiHidden/>
    <w:unhideWhenUsed/>
    <w:qFormat/>
    <w:rsid w:val="00440A9C"/>
    <w:pPr>
      <w:keepNext/>
      <w:keepLines/>
      <w:spacing w:before="40"/>
      <w:outlineLvl w:val="8"/>
    </w:pPr>
    <w:rPr>
      <w:rFonts w:asciiTheme="majorHAnsi" w:eastAsiaTheme="majorEastAsia" w:hAnsiTheme="majorHAnsi" w:cstheme="majorBidi"/>
      <w:i/>
      <w:iCs/>
      <w:color w:val="585555" w:themeColor="accent5" w:themeShade="80"/>
      <w:sz w:val="16"/>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54529B"/>
    <w:rPr>
      <w:rFonts w:asciiTheme="majorHAnsi" w:hAnsiTheme="majorHAnsi"/>
      <w:b/>
      <w:caps/>
      <w:spacing w:val="4"/>
      <w:sz w:val="15"/>
      <w:szCs w:val="16"/>
    </w:rPr>
  </w:style>
  <w:style w:type="paragraph" w:styleId="Sprechblasentext">
    <w:name w:val="Balloon Text"/>
    <w:basedOn w:val="Standard"/>
    <w:semiHidden/>
    <w:rsid w:val="001E3C2E"/>
    <w:rPr>
      <w:rFonts w:ascii="Tahoma" w:hAnsi="Tahoma" w:cs="Tahoma"/>
      <w:sz w:val="16"/>
      <w:szCs w:val="16"/>
    </w:rPr>
  </w:style>
  <w:style w:type="paragraph" w:customStyle="1" w:styleId="DatumundNummer">
    <w:name w:val="Datum und Nummer"/>
    <w:basedOn w:val="Standard"/>
    <w:uiPriority w:val="1"/>
    <w:qFormat/>
    <w:rsid w:val="00AB03C9"/>
    <w:pPr>
      <w:jc w:val="right"/>
    </w:pPr>
    <w:rPr>
      <w:caps/>
      <w:sz w:val="16"/>
      <w:szCs w:val="16"/>
    </w:rPr>
  </w:style>
  <w:style w:type="character" w:styleId="Kommentarzeichen">
    <w:name w:val="annotation reference"/>
    <w:basedOn w:val="Absatz-Standardschriftart"/>
    <w:uiPriority w:val="99"/>
    <w:semiHidden/>
    <w:rsid w:val="006D2782"/>
    <w:rPr>
      <w:sz w:val="16"/>
      <w:szCs w:val="16"/>
    </w:rPr>
  </w:style>
  <w:style w:type="paragraph" w:styleId="Kommentartext">
    <w:name w:val="annotation text"/>
    <w:basedOn w:val="Standard"/>
    <w:semiHidden/>
    <w:rsid w:val="006D2782"/>
    <w:rPr>
      <w:sz w:val="20"/>
      <w:szCs w:val="20"/>
    </w:rPr>
  </w:style>
  <w:style w:type="paragraph" w:styleId="Kommentarthema">
    <w:name w:val="annotation subject"/>
    <w:basedOn w:val="Kommentartext"/>
    <w:next w:val="Kommentartext"/>
    <w:semiHidden/>
    <w:rsid w:val="006D2782"/>
    <w:rPr>
      <w:b/>
      <w:bCs/>
    </w:rPr>
  </w:style>
  <w:style w:type="paragraph" w:customStyle="1" w:styleId="Name">
    <w:name w:val="Name"/>
    <w:basedOn w:val="Standard"/>
    <w:uiPriority w:val="1"/>
    <w:qFormat/>
    <w:rsid w:val="009C5836"/>
    <w:pPr>
      <w:spacing w:line="240" w:lineRule="auto"/>
    </w:pPr>
    <w:rPr>
      <w:b/>
      <w:sz w:val="24"/>
    </w:rPr>
  </w:style>
  <w:style w:type="paragraph" w:customStyle="1" w:styleId="Slogan">
    <w:name w:val="Slogan"/>
    <w:basedOn w:val="Standard"/>
    <w:uiPriority w:val="1"/>
    <w:qFormat/>
    <w:rsid w:val="00C475D7"/>
    <w:pPr>
      <w:spacing w:before="60" w:line="240" w:lineRule="auto"/>
    </w:pPr>
    <w:rPr>
      <w:i/>
      <w:sz w:val="15"/>
    </w:rPr>
  </w:style>
  <w:style w:type="paragraph" w:customStyle="1" w:styleId="Betrag">
    <w:name w:val="Betrag"/>
    <w:basedOn w:val="Standard"/>
    <w:uiPriority w:val="1"/>
    <w:qFormat/>
    <w:rsid w:val="00723603"/>
    <w:pPr>
      <w:jc w:val="right"/>
    </w:pPr>
    <w:rPr>
      <w:szCs w:val="20"/>
    </w:rPr>
  </w:style>
  <w:style w:type="paragraph" w:customStyle="1" w:styleId="VielenDank">
    <w:name w:val="Vielen Dank"/>
    <w:basedOn w:val="Standard"/>
    <w:uiPriority w:val="1"/>
    <w:qFormat/>
    <w:rsid w:val="00C475D7"/>
    <w:pPr>
      <w:spacing w:before="1200"/>
      <w:jc w:val="center"/>
    </w:pPr>
    <w:rPr>
      <w:b/>
      <w:caps/>
      <w:sz w:val="19"/>
    </w:rPr>
  </w:style>
  <w:style w:type="paragraph" w:customStyle="1" w:styleId="Spaltenberschriften">
    <w:name w:val="Spaltenüberschriften"/>
    <w:basedOn w:val="Standard"/>
    <w:uiPriority w:val="1"/>
    <w:qFormat/>
    <w:rsid w:val="000073FC"/>
    <w:pPr>
      <w:jc w:val="center"/>
    </w:pPr>
    <w:rPr>
      <w:rFonts w:asciiTheme="majorHAnsi" w:hAnsiTheme="majorHAnsi"/>
      <w:b/>
      <w:caps/>
      <w:sz w:val="16"/>
    </w:rPr>
  </w:style>
  <w:style w:type="paragraph" w:customStyle="1" w:styleId="Zentriert">
    <w:name w:val="Zentriert"/>
    <w:basedOn w:val="Standard"/>
    <w:uiPriority w:val="1"/>
    <w:qFormat/>
    <w:rsid w:val="00056E24"/>
    <w:pPr>
      <w:spacing w:line="240" w:lineRule="auto"/>
      <w:jc w:val="center"/>
    </w:pPr>
  </w:style>
  <w:style w:type="paragraph" w:customStyle="1" w:styleId="Bezeichnungen">
    <w:name w:val="Bezeichnungen"/>
    <w:basedOn w:val="berschrift2"/>
    <w:uiPriority w:val="1"/>
    <w:qFormat/>
    <w:rsid w:val="003756B5"/>
    <w:pPr>
      <w:jc w:val="right"/>
    </w:pPr>
  </w:style>
  <w:style w:type="character" w:styleId="Platzhaltertext">
    <w:name w:val="Placeholder Text"/>
    <w:basedOn w:val="Absatz-Standardschriftart"/>
    <w:uiPriority w:val="99"/>
    <w:semiHidden/>
    <w:rsid w:val="00C475D7"/>
    <w:rPr>
      <w:color w:val="808080"/>
    </w:rPr>
  </w:style>
  <w:style w:type="paragraph" w:customStyle="1" w:styleId="sendenan">
    <w:name w:val="senden an"/>
    <w:basedOn w:val="Standard"/>
    <w:link w:val="Sendenan-Zeichen"/>
    <w:uiPriority w:val="1"/>
    <w:qFormat/>
    <w:rsid w:val="000073FC"/>
    <w:pPr>
      <w:framePr w:hSpace="180" w:wrap="around" w:vAnchor="text" w:hAnchor="margin" w:y="75"/>
      <w:spacing w:line="276" w:lineRule="auto"/>
      <w:jc w:val="both"/>
    </w:pPr>
    <w:rPr>
      <w:rFonts w:ascii="Microsoft Office Preview Font" w:hAnsi="Microsoft Office Preview Font"/>
      <w:sz w:val="18"/>
    </w:rPr>
  </w:style>
  <w:style w:type="character" w:customStyle="1" w:styleId="Sendenan-Zeichen">
    <w:name w:val="Senden an-Zeichen"/>
    <w:basedOn w:val="Absatz-Standardschriftart"/>
    <w:link w:val="sendenan"/>
    <w:uiPriority w:val="1"/>
    <w:rsid w:val="0054529B"/>
    <w:rPr>
      <w:rFonts w:ascii="Microsoft Office Preview Font" w:hAnsi="Microsoft Office Preview Font"/>
      <w:spacing w:val="4"/>
      <w:sz w:val="18"/>
      <w:szCs w:val="18"/>
    </w:rPr>
  </w:style>
  <w:style w:type="paragraph" w:styleId="Kopfzeile">
    <w:name w:val="header"/>
    <w:basedOn w:val="Standard"/>
    <w:link w:val="KopfzeileZchn"/>
    <w:uiPriority w:val="99"/>
    <w:unhideWhenUsed/>
    <w:rsid w:val="000073FC"/>
    <w:pPr>
      <w:tabs>
        <w:tab w:val="center" w:pos="4680"/>
        <w:tab w:val="right" w:pos="9360"/>
      </w:tabs>
      <w:spacing w:line="240" w:lineRule="auto"/>
    </w:pPr>
  </w:style>
  <w:style w:type="character" w:customStyle="1" w:styleId="KopfzeileZchn">
    <w:name w:val="Kopfzeile Zchn"/>
    <w:basedOn w:val="Absatz-Standardschriftart"/>
    <w:link w:val="Kopfzeile"/>
    <w:uiPriority w:val="99"/>
    <w:rsid w:val="0054529B"/>
    <w:rPr>
      <w:rFonts w:asciiTheme="minorHAnsi" w:hAnsiTheme="minorHAnsi"/>
      <w:spacing w:val="4"/>
      <w:sz w:val="17"/>
      <w:szCs w:val="18"/>
    </w:rPr>
  </w:style>
  <w:style w:type="paragraph" w:styleId="Fuzeile">
    <w:name w:val="footer"/>
    <w:basedOn w:val="Standard"/>
    <w:link w:val="FuzeileZchn"/>
    <w:uiPriority w:val="99"/>
    <w:unhideWhenUsed/>
    <w:rsid w:val="000073FC"/>
    <w:pPr>
      <w:tabs>
        <w:tab w:val="center" w:pos="4680"/>
        <w:tab w:val="right" w:pos="9360"/>
      </w:tabs>
      <w:spacing w:line="240" w:lineRule="auto"/>
    </w:pPr>
  </w:style>
  <w:style w:type="character" w:customStyle="1" w:styleId="FuzeileZchn">
    <w:name w:val="Fußzeile Zchn"/>
    <w:basedOn w:val="Absatz-Standardschriftart"/>
    <w:link w:val="Fuzeile"/>
    <w:uiPriority w:val="99"/>
    <w:rsid w:val="0054529B"/>
    <w:rPr>
      <w:rFonts w:asciiTheme="minorHAnsi" w:hAnsiTheme="minorHAnsi"/>
      <w:spacing w:val="4"/>
      <w:sz w:val="17"/>
      <w:szCs w:val="18"/>
    </w:rPr>
  </w:style>
  <w:style w:type="character" w:customStyle="1" w:styleId="berschrift8Zchn">
    <w:name w:val="Überschrift 8 Zchn"/>
    <w:basedOn w:val="Absatz-Standardschriftart"/>
    <w:link w:val="berschrift8"/>
    <w:uiPriority w:val="9"/>
    <w:semiHidden/>
    <w:rsid w:val="0054529B"/>
    <w:rPr>
      <w:rFonts w:asciiTheme="majorHAnsi" w:eastAsiaTheme="majorEastAsia" w:hAnsiTheme="majorHAnsi" w:cstheme="majorBidi"/>
      <w:color w:val="806000" w:themeColor="accent2" w:themeShade="80"/>
      <w:spacing w:val="4"/>
      <w:sz w:val="16"/>
      <w:szCs w:val="21"/>
    </w:rPr>
  </w:style>
  <w:style w:type="character" w:customStyle="1" w:styleId="berschrift9Zchn">
    <w:name w:val="Überschrift 9 Zchn"/>
    <w:basedOn w:val="Absatz-Standardschriftart"/>
    <w:link w:val="berschrift9"/>
    <w:uiPriority w:val="9"/>
    <w:semiHidden/>
    <w:rsid w:val="0054529B"/>
    <w:rPr>
      <w:rFonts w:asciiTheme="majorHAnsi" w:eastAsiaTheme="majorEastAsia" w:hAnsiTheme="majorHAnsi" w:cstheme="majorBidi"/>
      <w:i/>
      <w:iCs/>
      <w:color w:val="585555" w:themeColor="accent5" w:themeShade="80"/>
      <w:spacing w:val="4"/>
      <w:sz w:val="16"/>
      <w:szCs w:val="21"/>
    </w:rPr>
  </w:style>
  <w:style w:type="character" w:customStyle="1" w:styleId="NichtaufgelsteErwhnung1">
    <w:name w:val="Nicht aufgelöste Erwähnung1"/>
    <w:basedOn w:val="Absatz-Standardschriftart"/>
    <w:uiPriority w:val="99"/>
    <w:semiHidden/>
    <w:unhideWhenUsed/>
    <w:rsid w:val="00440A9C"/>
    <w:rPr>
      <w:color w:val="ABABAB" w:themeColor="text1" w:themeTint="A6"/>
      <w:shd w:val="clear" w:color="auto" w:fill="E1DFDD"/>
    </w:rPr>
  </w:style>
  <w:style w:type="character" w:styleId="Hyperlink">
    <w:name w:val="Hyperlink"/>
    <w:basedOn w:val="Absatz-Standardschriftart"/>
    <w:uiPriority w:val="99"/>
    <w:unhideWhenUsed/>
    <w:rsid w:val="00451CC6"/>
    <w:rPr>
      <w:color w:val="70AD47" w:themeColor="hyperlink"/>
      <w:u w:val="single"/>
    </w:rPr>
  </w:style>
  <w:style w:type="character" w:styleId="BesuchterLink">
    <w:name w:val="FollowedHyperlink"/>
    <w:basedOn w:val="Absatz-Standardschriftart"/>
    <w:semiHidden/>
    <w:unhideWhenUsed/>
    <w:rsid w:val="000B3265"/>
    <w:rPr>
      <w:color w:val="7F7F7F" w:themeColor="followedHyperlink"/>
      <w:u w:val="single"/>
    </w:rPr>
  </w:style>
  <w:style w:type="paragraph" w:styleId="berarbeitung">
    <w:name w:val="Revision"/>
    <w:hidden/>
    <w:uiPriority w:val="99"/>
    <w:semiHidden/>
    <w:rsid w:val="00AA5759"/>
    <w:rPr>
      <w:rFonts w:asciiTheme="minorHAnsi" w:hAnsiTheme="minorHAnsi"/>
      <w:spacing w:val="4"/>
      <w:sz w:val="17"/>
      <w:szCs w:val="18"/>
    </w:rPr>
  </w:style>
  <w:style w:type="paragraph" w:styleId="StandardWeb">
    <w:name w:val="Normal (Web)"/>
    <w:basedOn w:val="Standard"/>
    <w:uiPriority w:val="99"/>
    <w:unhideWhenUsed/>
    <w:rsid w:val="002B0272"/>
    <w:pPr>
      <w:spacing w:before="100" w:beforeAutospacing="1" w:after="100" w:afterAutospacing="1" w:line="240" w:lineRule="auto"/>
    </w:pPr>
    <w:rPr>
      <w:rFonts w:ascii="Times New Roman" w:eastAsiaTheme="minorEastAsia" w:hAnsi="Times New Roman"/>
      <w:spacing w:val="0"/>
      <w:sz w:val="24"/>
      <w:szCs w:val="24"/>
      <w:lang w:eastAsia="de-DE"/>
    </w:rPr>
  </w:style>
  <w:style w:type="paragraph" w:styleId="Listenabsatz">
    <w:name w:val="List Paragraph"/>
    <w:basedOn w:val="Standard"/>
    <w:uiPriority w:val="34"/>
    <w:unhideWhenUsed/>
    <w:qFormat/>
    <w:rsid w:val="004B50AC"/>
    <w:pPr>
      <w:ind w:left="720"/>
      <w:contextualSpacing/>
    </w:pPr>
  </w:style>
  <w:style w:type="character" w:styleId="Fett">
    <w:name w:val="Strong"/>
    <w:basedOn w:val="Absatz-Standardschriftart"/>
    <w:uiPriority w:val="22"/>
    <w:qFormat/>
    <w:rsid w:val="009A7AFE"/>
    <w:rPr>
      <w:b/>
      <w:bCs/>
    </w:rPr>
  </w:style>
  <w:style w:type="character" w:styleId="NichtaufgelsteErwhnung">
    <w:name w:val="Unresolved Mention"/>
    <w:basedOn w:val="Absatz-Standardschriftart"/>
    <w:uiPriority w:val="99"/>
    <w:semiHidden/>
    <w:unhideWhenUsed/>
    <w:rsid w:val="009B5808"/>
    <w:rPr>
      <w:color w:val="605E5C"/>
      <w:shd w:val="clear" w:color="auto" w:fill="E1DFDD"/>
    </w:rPr>
  </w:style>
  <w:style w:type="character" w:customStyle="1" w:styleId="berschrift4Zchn">
    <w:name w:val="Überschrift 4 Zchn"/>
    <w:basedOn w:val="Absatz-Standardschriftart"/>
    <w:link w:val="berschrift4"/>
    <w:uiPriority w:val="9"/>
    <w:semiHidden/>
    <w:rsid w:val="00A70D49"/>
    <w:rPr>
      <w:rFonts w:asciiTheme="majorHAnsi" w:eastAsiaTheme="majorEastAsia" w:hAnsiTheme="majorHAnsi" w:cstheme="majorBidi"/>
      <w:i/>
      <w:iCs/>
      <w:color w:val="6DA92D" w:themeColor="accent1" w:themeShade="BF"/>
      <w:spacing w:val="4"/>
      <w:sz w:val="17"/>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3039">
      <w:bodyDiv w:val="1"/>
      <w:marLeft w:val="0"/>
      <w:marRight w:val="0"/>
      <w:marTop w:val="0"/>
      <w:marBottom w:val="0"/>
      <w:divBdr>
        <w:top w:val="none" w:sz="0" w:space="0" w:color="auto"/>
        <w:left w:val="none" w:sz="0" w:space="0" w:color="auto"/>
        <w:bottom w:val="none" w:sz="0" w:space="0" w:color="auto"/>
        <w:right w:val="none" w:sz="0" w:space="0" w:color="auto"/>
      </w:divBdr>
    </w:div>
    <w:div w:id="102044825">
      <w:bodyDiv w:val="1"/>
      <w:marLeft w:val="0"/>
      <w:marRight w:val="0"/>
      <w:marTop w:val="0"/>
      <w:marBottom w:val="0"/>
      <w:divBdr>
        <w:top w:val="none" w:sz="0" w:space="0" w:color="auto"/>
        <w:left w:val="none" w:sz="0" w:space="0" w:color="auto"/>
        <w:bottom w:val="none" w:sz="0" w:space="0" w:color="auto"/>
        <w:right w:val="none" w:sz="0" w:space="0" w:color="auto"/>
      </w:divBdr>
    </w:div>
    <w:div w:id="132333494">
      <w:bodyDiv w:val="1"/>
      <w:marLeft w:val="0"/>
      <w:marRight w:val="0"/>
      <w:marTop w:val="0"/>
      <w:marBottom w:val="0"/>
      <w:divBdr>
        <w:top w:val="none" w:sz="0" w:space="0" w:color="auto"/>
        <w:left w:val="none" w:sz="0" w:space="0" w:color="auto"/>
        <w:bottom w:val="none" w:sz="0" w:space="0" w:color="auto"/>
        <w:right w:val="none" w:sz="0" w:space="0" w:color="auto"/>
      </w:divBdr>
    </w:div>
    <w:div w:id="175046979">
      <w:bodyDiv w:val="1"/>
      <w:marLeft w:val="0"/>
      <w:marRight w:val="0"/>
      <w:marTop w:val="0"/>
      <w:marBottom w:val="0"/>
      <w:divBdr>
        <w:top w:val="none" w:sz="0" w:space="0" w:color="auto"/>
        <w:left w:val="none" w:sz="0" w:space="0" w:color="auto"/>
        <w:bottom w:val="none" w:sz="0" w:space="0" w:color="auto"/>
        <w:right w:val="none" w:sz="0" w:space="0" w:color="auto"/>
      </w:divBdr>
    </w:div>
    <w:div w:id="180317214">
      <w:bodyDiv w:val="1"/>
      <w:marLeft w:val="0"/>
      <w:marRight w:val="0"/>
      <w:marTop w:val="0"/>
      <w:marBottom w:val="0"/>
      <w:divBdr>
        <w:top w:val="none" w:sz="0" w:space="0" w:color="auto"/>
        <w:left w:val="none" w:sz="0" w:space="0" w:color="auto"/>
        <w:bottom w:val="none" w:sz="0" w:space="0" w:color="auto"/>
        <w:right w:val="none" w:sz="0" w:space="0" w:color="auto"/>
      </w:divBdr>
    </w:div>
    <w:div w:id="299190679">
      <w:bodyDiv w:val="1"/>
      <w:marLeft w:val="0"/>
      <w:marRight w:val="0"/>
      <w:marTop w:val="0"/>
      <w:marBottom w:val="0"/>
      <w:divBdr>
        <w:top w:val="none" w:sz="0" w:space="0" w:color="auto"/>
        <w:left w:val="none" w:sz="0" w:space="0" w:color="auto"/>
        <w:bottom w:val="none" w:sz="0" w:space="0" w:color="auto"/>
        <w:right w:val="none" w:sz="0" w:space="0" w:color="auto"/>
      </w:divBdr>
    </w:div>
    <w:div w:id="318117531">
      <w:bodyDiv w:val="1"/>
      <w:marLeft w:val="0"/>
      <w:marRight w:val="0"/>
      <w:marTop w:val="0"/>
      <w:marBottom w:val="0"/>
      <w:divBdr>
        <w:top w:val="none" w:sz="0" w:space="0" w:color="auto"/>
        <w:left w:val="none" w:sz="0" w:space="0" w:color="auto"/>
        <w:bottom w:val="none" w:sz="0" w:space="0" w:color="auto"/>
        <w:right w:val="none" w:sz="0" w:space="0" w:color="auto"/>
      </w:divBdr>
    </w:div>
    <w:div w:id="336422249">
      <w:bodyDiv w:val="1"/>
      <w:marLeft w:val="0"/>
      <w:marRight w:val="0"/>
      <w:marTop w:val="0"/>
      <w:marBottom w:val="0"/>
      <w:divBdr>
        <w:top w:val="none" w:sz="0" w:space="0" w:color="auto"/>
        <w:left w:val="none" w:sz="0" w:space="0" w:color="auto"/>
        <w:bottom w:val="none" w:sz="0" w:space="0" w:color="auto"/>
        <w:right w:val="none" w:sz="0" w:space="0" w:color="auto"/>
      </w:divBdr>
      <w:divsChild>
        <w:div w:id="1000737670">
          <w:marLeft w:val="0"/>
          <w:marRight w:val="0"/>
          <w:marTop w:val="0"/>
          <w:marBottom w:val="150"/>
          <w:divBdr>
            <w:top w:val="none" w:sz="0" w:space="0" w:color="auto"/>
            <w:left w:val="none" w:sz="0" w:space="0" w:color="auto"/>
            <w:bottom w:val="none" w:sz="0" w:space="0" w:color="auto"/>
            <w:right w:val="none" w:sz="0" w:space="0" w:color="auto"/>
          </w:divBdr>
        </w:div>
      </w:divsChild>
    </w:div>
    <w:div w:id="341665896">
      <w:bodyDiv w:val="1"/>
      <w:marLeft w:val="0"/>
      <w:marRight w:val="0"/>
      <w:marTop w:val="0"/>
      <w:marBottom w:val="0"/>
      <w:divBdr>
        <w:top w:val="none" w:sz="0" w:space="0" w:color="auto"/>
        <w:left w:val="none" w:sz="0" w:space="0" w:color="auto"/>
        <w:bottom w:val="none" w:sz="0" w:space="0" w:color="auto"/>
        <w:right w:val="none" w:sz="0" w:space="0" w:color="auto"/>
      </w:divBdr>
    </w:div>
    <w:div w:id="342628232">
      <w:bodyDiv w:val="1"/>
      <w:marLeft w:val="0"/>
      <w:marRight w:val="0"/>
      <w:marTop w:val="0"/>
      <w:marBottom w:val="0"/>
      <w:divBdr>
        <w:top w:val="none" w:sz="0" w:space="0" w:color="auto"/>
        <w:left w:val="none" w:sz="0" w:space="0" w:color="auto"/>
        <w:bottom w:val="none" w:sz="0" w:space="0" w:color="auto"/>
        <w:right w:val="none" w:sz="0" w:space="0" w:color="auto"/>
      </w:divBdr>
    </w:div>
    <w:div w:id="350036598">
      <w:bodyDiv w:val="1"/>
      <w:marLeft w:val="0"/>
      <w:marRight w:val="0"/>
      <w:marTop w:val="0"/>
      <w:marBottom w:val="0"/>
      <w:divBdr>
        <w:top w:val="none" w:sz="0" w:space="0" w:color="auto"/>
        <w:left w:val="none" w:sz="0" w:space="0" w:color="auto"/>
        <w:bottom w:val="none" w:sz="0" w:space="0" w:color="auto"/>
        <w:right w:val="none" w:sz="0" w:space="0" w:color="auto"/>
      </w:divBdr>
    </w:div>
    <w:div w:id="393896619">
      <w:bodyDiv w:val="1"/>
      <w:marLeft w:val="0"/>
      <w:marRight w:val="0"/>
      <w:marTop w:val="0"/>
      <w:marBottom w:val="0"/>
      <w:divBdr>
        <w:top w:val="none" w:sz="0" w:space="0" w:color="auto"/>
        <w:left w:val="none" w:sz="0" w:space="0" w:color="auto"/>
        <w:bottom w:val="none" w:sz="0" w:space="0" w:color="auto"/>
        <w:right w:val="none" w:sz="0" w:space="0" w:color="auto"/>
      </w:divBdr>
    </w:div>
    <w:div w:id="436950750">
      <w:bodyDiv w:val="1"/>
      <w:marLeft w:val="0"/>
      <w:marRight w:val="0"/>
      <w:marTop w:val="0"/>
      <w:marBottom w:val="0"/>
      <w:divBdr>
        <w:top w:val="none" w:sz="0" w:space="0" w:color="auto"/>
        <w:left w:val="none" w:sz="0" w:space="0" w:color="auto"/>
        <w:bottom w:val="none" w:sz="0" w:space="0" w:color="auto"/>
        <w:right w:val="none" w:sz="0" w:space="0" w:color="auto"/>
      </w:divBdr>
    </w:div>
    <w:div w:id="497581459">
      <w:bodyDiv w:val="1"/>
      <w:marLeft w:val="0"/>
      <w:marRight w:val="0"/>
      <w:marTop w:val="0"/>
      <w:marBottom w:val="0"/>
      <w:divBdr>
        <w:top w:val="none" w:sz="0" w:space="0" w:color="auto"/>
        <w:left w:val="none" w:sz="0" w:space="0" w:color="auto"/>
        <w:bottom w:val="none" w:sz="0" w:space="0" w:color="auto"/>
        <w:right w:val="none" w:sz="0" w:space="0" w:color="auto"/>
      </w:divBdr>
    </w:div>
    <w:div w:id="555051122">
      <w:bodyDiv w:val="1"/>
      <w:marLeft w:val="0"/>
      <w:marRight w:val="0"/>
      <w:marTop w:val="0"/>
      <w:marBottom w:val="0"/>
      <w:divBdr>
        <w:top w:val="none" w:sz="0" w:space="0" w:color="auto"/>
        <w:left w:val="none" w:sz="0" w:space="0" w:color="auto"/>
        <w:bottom w:val="none" w:sz="0" w:space="0" w:color="auto"/>
        <w:right w:val="none" w:sz="0" w:space="0" w:color="auto"/>
      </w:divBdr>
      <w:divsChild>
        <w:div w:id="391654694">
          <w:marLeft w:val="0"/>
          <w:marRight w:val="0"/>
          <w:marTop w:val="0"/>
          <w:marBottom w:val="450"/>
          <w:divBdr>
            <w:top w:val="single" w:sz="6" w:space="3" w:color="DDDDDD"/>
            <w:left w:val="single" w:sz="6" w:space="3" w:color="DDDDDD"/>
            <w:bottom w:val="single" w:sz="6" w:space="3" w:color="DDDDDD"/>
            <w:right w:val="single" w:sz="6" w:space="3" w:color="DDDDDD"/>
          </w:divBdr>
          <w:divsChild>
            <w:div w:id="5147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968303">
      <w:bodyDiv w:val="1"/>
      <w:marLeft w:val="0"/>
      <w:marRight w:val="0"/>
      <w:marTop w:val="0"/>
      <w:marBottom w:val="0"/>
      <w:divBdr>
        <w:top w:val="none" w:sz="0" w:space="0" w:color="auto"/>
        <w:left w:val="none" w:sz="0" w:space="0" w:color="auto"/>
        <w:bottom w:val="none" w:sz="0" w:space="0" w:color="auto"/>
        <w:right w:val="none" w:sz="0" w:space="0" w:color="auto"/>
      </w:divBdr>
    </w:div>
    <w:div w:id="608006853">
      <w:bodyDiv w:val="1"/>
      <w:marLeft w:val="0"/>
      <w:marRight w:val="0"/>
      <w:marTop w:val="0"/>
      <w:marBottom w:val="0"/>
      <w:divBdr>
        <w:top w:val="none" w:sz="0" w:space="0" w:color="auto"/>
        <w:left w:val="none" w:sz="0" w:space="0" w:color="auto"/>
        <w:bottom w:val="none" w:sz="0" w:space="0" w:color="auto"/>
        <w:right w:val="none" w:sz="0" w:space="0" w:color="auto"/>
      </w:divBdr>
    </w:div>
    <w:div w:id="795679068">
      <w:bodyDiv w:val="1"/>
      <w:marLeft w:val="0"/>
      <w:marRight w:val="0"/>
      <w:marTop w:val="0"/>
      <w:marBottom w:val="0"/>
      <w:divBdr>
        <w:top w:val="none" w:sz="0" w:space="0" w:color="auto"/>
        <w:left w:val="none" w:sz="0" w:space="0" w:color="auto"/>
        <w:bottom w:val="none" w:sz="0" w:space="0" w:color="auto"/>
        <w:right w:val="none" w:sz="0" w:space="0" w:color="auto"/>
      </w:divBdr>
    </w:div>
    <w:div w:id="799109194">
      <w:bodyDiv w:val="1"/>
      <w:marLeft w:val="0"/>
      <w:marRight w:val="0"/>
      <w:marTop w:val="0"/>
      <w:marBottom w:val="0"/>
      <w:divBdr>
        <w:top w:val="none" w:sz="0" w:space="0" w:color="auto"/>
        <w:left w:val="none" w:sz="0" w:space="0" w:color="auto"/>
        <w:bottom w:val="none" w:sz="0" w:space="0" w:color="auto"/>
        <w:right w:val="none" w:sz="0" w:space="0" w:color="auto"/>
      </w:divBdr>
    </w:div>
    <w:div w:id="838077929">
      <w:bodyDiv w:val="1"/>
      <w:marLeft w:val="0"/>
      <w:marRight w:val="0"/>
      <w:marTop w:val="0"/>
      <w:marBottom w:val="0"/>
      <w:divBdr>
        <w:top w:val="none" w:sz="0" w:space="0" w:color="auto"/>
        <w:left w:val="none" w:sz="0" w:space="0" w:color="auto"/>
        <w:bottom w:val="none" w:sz="0" w:space="0" w:color="auto"/>
        <w:right w:val="none" w:sz="0" w:space="0" w:color="auto"/>
      </w:divBdr>
      <w:divsChild>
        <w:div w:id="2112779609">
          <w:marLeft w:val="0"/>
          <w:marRight w:val="0"/>
          <w:marTop w:val="0"/>
          <w:marBottom w:val="0"/>
          <w:divBdr>
            <w:top w:val="none" w:sz="0" w:space="0" w:color="auto"/>
            <w:left w:val="none" w:sz="0" w:space="0" w:color="auto"/>
            <w:bottom w:val="none" w:sz="0" w:space="0" w:color="auto"/>
            <w:right w:val="none" w:sz="0" w:space="0" w:color="auto"/>
          </w:divBdr>
        </w:div>
        <w:div w:id="317733416">
          <w:marLeft w:val="0"/>
          <w:marRight w:val="0"/>
          <w:marTop w:val="0"/>
          <w:marBottom w:val="0"/>
          <w:divBdr>
            <w:top w:val="none" w:sz="0" w:space="0" w:color="auto"/>
            <w:left w:val="none" w:sz="0" w:space="0" w:color="auto"/>
            <w:bottom w:val="none" w:sz="0" w:space="0" w:color="auto"/>
            <w:right w:val="none" w:sz="0" w:space="0" w:color="auto"/>
          </w:divBdr>
          <w:divsChild>
            <w:div w:id="1976182010">
              <w:marLeft w:val="0"/>
              <w:marRight w:val="0"/>
              <w:marTop w:val="0"/>
              <w:marBottom w:val="0"/>
              <w:divBdr>
                <w:top w:val="single" w:sz="2" w:space="15" w:color="auto"/>
                <w:left w:val="single" w:sz="6" w:space="15" w:color="auto"/>
                <w:bottom w:val="single" w:sz="6" w:space="15" w:color="auto"/>
                <w:right w:val="single" w:sz="6" w:space="15" w:color="auto"/>
              </w:divBdr>
            </w:div>
          </w:divsChild>
        </w:div>
      </w:divsChild>
    </w:div>
    <w:div w:id="911817548">
      <w:bodyDiv w:val="1"/>
      <w:marLeft w:val="0"/>
      <w:marRight w:val="0"/>
      <w:marTop w:val="0"/>
      <w:marBottom w:val="0"/>
      <w:divBdr>
        <w:top w:val="none" w:sz="0" w:space="0" w:color="auto"/>
        <w:left w:val="none" w:sz="0" w:space="0" w:color="auto"/>
        <w:bottom w:val="none" w:sz="0" w:space="0" w:color="auto"/>
        <w:right w:val="none" w:sz="0" w:space="0" w:color="auto"/>
      </w:divBdr>
    </w:div>
    <w:div w:id="927890502">
      <w:bodyDiv w:val="1"/>
      <w:marLeft w:val="0"/>
      <w:marRight w:val="0"/>
      <w:marTop w:val="0"/>
      <w:marBottom w:val="0"/>
      <w:divBdr>
        <w:top w:val="none" w:sz="0" w:space="0" w:color="auto"/>
        <w:left w:val="none" w:sz="0" w:space="0" w:color="auto"/>
        <w:bottom w:val="none" w:sz="0" w:space="0" w:color="auto"/>
        <w:right w:val="none" w:sz="0" w:space="0" w:color="auto"/>
      </w:divBdr>
    </w:div>
    <w:div w:id="1019239926">
      <w:bodyDiv w:val="1"/>
      <w:marLeft w:val="0"/>
      <w:marRight w:val="0"/>
      <w:marTop w:val="0"/>
      <w:marBottom w:val="0"/>
      <w:divBdr>
        <w:top w:val="none" w:sz="0" w:space="0" w:color="auto"/>
        <w:left w:val="none" w:sz="0" w:space="0" w:color="auto"/>
        <w:bottom w:val="none" w:sz="0" w:space="0" w:color="auto"/>
        <w:right w:val="none" w:sz="0" w:space="0" w:color="auto"/>
      </w:divBdr>
    </w:div>
    <w:div w:id="1030034232">
      <w:bodyDiv w:val="1"/>
      <w:marLeft w:val="0"/>
      <w:marRight w:val="0"/>
      <w:marTop w:val="0"/>
      <w:marBottom w:val="0"/>
      <w:divBdr>
        <w:top w:val="none" w:sz="0" w:space="0" w:color="auto"/>
        <w:left w:val="none" w:sz="0" w:space="0" w:color="auto"/>
        <w:bottom w:val="none" w:sz="0" w:space="0" w:color="auto"/>
        <w:right w:val="none" w:sz="0" w:space="0" w:color="auto"/>
      </w:divBdr>
    </w:div>
    <w:div w:id="1060708324">
      <w:bodyDiv w:val="1"/>
      <w:marLeft w:val="0"/>
      <w:marRight w:val="0"/>
      <w:marTop w:val="0"/>
      <w:marBottom w:val="0"/>
      <w:divBdr>
        <w:top w:val="none" w:sz="0" w:space="0" w:color="auto"/>
        <w:left w:val="none" w:sz="0" w:space="0" w:color="auto"/>
        <w:bottom w:val="none" w:sz="0" w:space="0" w:color="auto"/>
        <w:right w:val="none" w:sz="0" w:space="0" w:color="auto"/>
      </w:divBdr>
      <w:divsChild>
        <w:div w:id="1960405684">
          <w:marLeft w:val="0"/>
          <w:marRight w:val="0"/>
          <w:marTop w:val="0"/>
          <w:marBottom w:val="0"/>
          <w:divBdr>
            <w:top w:val="none" w:sz="0" w:space="0" w:color="auto"/>
            <w:left w:val="none" w:sz="0" w:space="0" w:color="auto"/>
            <w:bottom w:val="none" w:sz="0" w:space="0" w:color="auto"/>
            <w:right w:val="none" w:sz="0" w:space="0" w:color="auto"/>
          </w:divBdr>
        </w:div>
        <w:div w:id="343242335">
          <w:marLeft w:val="0"/>
          <w:marRight w:val="0"/>
          <w:marTop w:val="0"/>
          <w:marBottom w:val="0"/>
          <w:divBdr>
            <w:top w:val="none" w:sz="0" w:space="0" w:color="auto"/>
            <w:left w:val="none" w:sz="0" w:space="0" w:color="auto"/>
            <w:bottom w:val="none" w:sz="0" w:space="0" w:color="auto"/>
            <w:right w:val="none" w:sz="0" w:space="0" w:color="auto"/>
          </w:divBdr>
        </w:div>
      </w:divsChild>
    </w:div>
    <w:div w:id="1114712515">
      <w:bodyDiv w:val="1"/>
      <w:marLeft w:val="0"/>
      <w:marRight w:val="0"/>
      <w:marTop w:val="0"/>
      <w:marBottom w:val="0"/>
      <w:divBdr>
        <w:top w:val="none" w:sz="0" w:space="0" w:color="auto"/>
        <w:left w:val="none" w:sz="0" w:space="0" w:color="auto"/>
        <w:bottom w:val="none" w:sz="0" w:space="0" w:color="auto"/>
        <w:right w:val="none" w:sz="0" w:space="0" w:color="auto"/>
      </w:divBdr>
    </w:div>
    <w:div w:id="1160923788">
      <w:bodyDiv w:val="1"/>
      <w:marLeft w:val="0"/>
      <w:marRight w:val="0"/>
      <w:marTop w:val="0"/>
      <w:marBottom w:val="0"/>
      <w:divBdr>
        <w:top w:val="none" w:sz="0" w:space="0" w:color="auto"/>
        <w:left w:val="none" w:sz="0" w:space="0" w:color="auto"/>
        <w:bottom w:val="none" w:sz="0" w:space="0" w:color="auto"/>
        <w:right w:val="none" w:sz="0" w:space="0" w:color="auto"/>
      </w:divBdr>
    </w:div>
    <w:div w:id="1186020941">
      <w:bodyDiv w:val="1"/>
      <w:marLeft w:val="0"/>
      <w:marRight w:val="0"/>
      <w:marTop w:val="0"/>
      <w:marBottom w:val="0"/>
      <w:divBdr>
        <w:top w:val="none" w:sz="0" w:space="0" w:color="auto"/>
        <w:left w:val="none" w:sz="0" w:space="0" w:color="auto"/>
        <w:bottom w:val="none" w:sz="0" w:space="0" w:color="auto"/>
        <w:right w:val="none" w:sz="0" w:space="0" w:color="auto"/>
      </w:divBdr>
    </w:div>
    <w:div w:id="1212884421">
      <w:bodyDiv w:val="1"/>
      <w:marLeft w:val="0"/>
      <w:marRight w:val="0"/>
      <w:marTop w:val="0"/>
      <w:marBottom w:val="0"/>
      <w:divBdr>
        <w:top w:val="none" w:sz="0" w:space="0" w:color="auto"/>
        <w:left w:val="none" w:sz="0" w:space="0" w:color="auto"/>
        <w:bottom w:val="none" w:sz="0" w:space="0" w:color="auto"/>
        <w:right w:val="none" w:sz="0" w:space="0" w:color="auto"/>
      </w:divBdr>
    </w:div>
    <w:div w:id="1217544375">
      <w:bodyDiv w:val="1"/>
      <w:marLeft w:val="0"/>
      <w:marRight w:val="0"/>
      <w:marTop w:val="0"/>
      <w:marBottom w:val="0"/>
      <w:divBdr>
        <w:top w:val="none" w:sz="0" w:space="0" w:color="auto"/>
        <w:left w:val="none" w:sz="0" w:space="0" w:color="auto"/>
        <w:bottom w:val="none" w:sz="0" w:space="0" w:color="auto"/>
        <w:right w:val="none" w:sz="0" w:space="0" w:color="auto"/>
      </w:divBdr>
    </w:div>
    <w:div w:id="1400320231">
      <w:bodyDiv w:val="1"/>
      <w:marLeft w:val="0"/>
      <w:marRight w:val="0"/>
      <w:marTop w:val="0"/>
      <w:marBottom w:val="0"/>
      <w:divBdr>
        <w:top w:val="none" w:sz="0" w:space="0" w:color="auto"/>
        <w:left w:val="none" w:sz="0" w:space="0" w:color="auto"/>
        <w:bottom w:val="none" w:sz="0" w:space="0" w:color="auto"/>
        <w:right w:val="none" w:sz="0" w:space="0" w:color="auto"/>
      </w:divBdr>
      <w:divsChild>
        <w:div w:id="1928423508">
          <w:marLeft w:val="0"/>
          <w:marRight w:val="0"/>
          <w:marTop w:val="0"/>
          <w:marBottom w:val="0"/>
          <w:divBdr>
            <w:top w:val="none" w:sz="0" w:space="0" w:color="auto"/>
            <w:left w:val="none" w:sz="0" w:space="0" w:color="auto"/>
            <w:bottom w:val="none" w:sz="0" w:space="0" w:color="auto"/>
            <w:right w:val="none" w:sz="0" w:space="0" w:color="auto"/>
          </w:divBdr>
        </w:div>
        <w:div w:id="371223509">
          <w:marLeft w:val="0"/>
          <w:marRight w:val="0"/>
          <w:marTop w:val="0"/>
          <w:marBottom w:val="0"/>
          <w:divBdr>
            <w:top w:val="none" w:sz="0" w:space="0" w:color="auto"/>
            <w:left w:val="none" w:sz="0" w:space="0" w:color="auto"/>
            <w:bottom w:val="none" w:sz="0" w:space="0" w:color="auto"/>
            <w:right w:val="none" w:sz="0" w:space="0" w:color="auto"/>
          </w:divBdr>
        </w:div>
        <w:div w:id="2048600607">
          <w:marLeft w:val="0"/>
          <w:marRight w:val="0"/>
          <w:marTop w:val="0"/>
          <w:marBottom w:val="0"/>
          <w:divBdr>
            <w:top w:val="none" w:sz="0" w:space="0" w:color="auto"/>
            <w:left w:val="none" w:sz="0" w:space="0" w:color="auto"/>
            <w:bottom w:val="none" w:sz="0" w:space="0" w:color="auto"/>
            <w:right w:val="none" w:sz="0" w:space="0" w:color="auto"/>
          </w:divBdr>
        </w:div>
        <w:div w:id="992486088">
          <w:marLeft w:val="0"/>
          <w:marRight w:val="0"/>
          <w:marTop w:val="0"/>
          <w:marBottom w:val="0"/>
          <w:divBdr>
            <w:top w:val="none" w:sz="0" w:space="0" w:color="auto"/>
            <w:left w:val="none" w:sz="0" w:space="0" w:color="auto"/>
            <w:bottom w:val="none" w:sz="0" w:space="0" w:color="auto"/>
            <w:right w:val="none" w:sz="0" w:space="0" w:color="auto"/>
          </w:divBdr>
          <w:divsChild>
            <w:div w:id="1834639825">
              <w:marLeft w:val="0"/>
              <w:marRight w:val="0"/>
              <w:marTop w:val="0"/>
              <w:marBottom w:val="0"/>
              <w:divBdr>
                <w:top w:val="none" w:sz="0" w:space="0" w:color="auto"/>
                <w:left w:val="none" w:sz="0" w:space="0" w:color="auto"/>
                <w:bottom w:val="none" w:sz="0" w:space="0" w:color="auto"/>
                <w:right w:val="none" w:sz="0" w:space="0" w:color="auto"/>
              </w:divBdr>
            </w:div>
            <w:div w:id="1864634424">
              <w:marLeft w:val="0"/>
              <w:marRight w:val="0"/>
              <w:marTop w:val="0"/>
              <w:marBottom w:val="0"/>
              <w:divBdr>
                <w:top w:val="none" w:sz="0" w:space="0" w:color="auto"/>
                <w:left w:val="none" w:sz="0" w:space="0" w:color="auto"/>
                <w:bottom w:val="none" w:sz="0" w:space="0" w:color="auto"/>
                <w:right w:val="none" w:sz="0" w:space="0" w:color="auto"/>
              </w:divBdr>
              <w:divsChild>
                <w:div w:id="605187357">
                  <w:marLeft w:val="0"/>
                  <w:marRight w:val="0"/>
                  <w:marTop w:val="0"/>
                  <w:marBottom w:val="0"/>
                  <w:divBdr>
                    <w:top w:val="none" w:sz="0" w:space="0" w:color="auto"/>
                    <w:left w:val="none" w:sz="0" w:space="0" w:color="auto"/>
                    <w:bottom w:val="none" w:sz="0" w:space="0" w:color="auto"/>
                    <w:right w:val="none" w:sz="0" w:space="0" w:color="auto"/>
                  </w:divBdr>
                </w:div>
                <w:div w:id="403796929">
                  <w:marLeft w:val="0"/>
                  <w:marRight w:val="0"/>
                  <w:marTop w:val="0"/>
                  <w:marBottom w:val="0"/>
                  <w:divBdr>
                    <w:top w:val="none" w:sz="0" w:space="0" w:color="auto"/>
                    <w:left w:val="none" w:sz="0" w:space="0" w:color="auto"/>
                    <w:bottom w:val="none" w:sz="0" w:space="0" w:color="auto"/>
                    <w:right w:val="none" w:sz="0" w:space="0" w:color="auto"/>
                  </w:divBdr>
                </w:div>
                <w:div w:id="1465386602">
                  <w:marLeft w:val="0"/>
                  <w:marRight w:val="0"/>
                  <w:marTop w:val="0"/>
                  <w:marBottom w:val="0"/>
                  <w:divBdr>
                    <w:top w:val="none" w:sz="0" w:space="0" w:color="auto"/>
                    <w:left w:val="none" w:sz="0" w:space="0" w:color="auto"/>
                    <w:bottom w:val="none" w:sz="0" w:space="0" w:color="auto"/>
                    <w:right w:val="none" w:sz="0" w:space="0" w:color="auto"/>
                  </w:divBdr>
                </w:div>
                <w:div w:id="371343528">
                  <w:marLeft w:val="0"/>
                  <w:marRight w:val="0"/>
                  <w:marTop w:val="0"/>
                  <w:marBottom w:val="0"/>
                  <w:divBdr>
                    <w:top w:val="none" w:sz="0" w:space="0" w:color="auto"/>
                    <w:left w:val="none" w:sz="0" w:space="0" w:color="auto"/>
                    <w:bottom w:val="none" w:sz="0" w:space="0" w:color="auto"/>
                    <w:right w:val="none" w:sz="0" w:space="0" w:color="auto"/>
                  </w:divBdr>
                </w:div>
                <w:div w:id="223029492">
                  <w:marLeft w:val="0"/>
                  <w:marRight w:val="0"/>
                  <w:marTop w:val="0"/>
                  <w:marBottom w:val="0"/>
                  <w:divBdr>
                    <w:top w:val="none" w:sz="0" w:space="0" w:color="auto"/>
                    <w:left w:val="none" w:sz="0" w:space="0" w:color="auto"/>
                    <w:bottom w:val="none" w:sz="0" w:space="0" w:color="auto"/>
                    <w:right w:val="none" w:sz="0" w:space="0" w:color="auto"/>
                  </w:divBdr>
                </w:div>
                <w:div w:id="832336411">
                  <w:marLeft w:val="0"/>
                  <w:marRight w:val="0"/>
                  <w:marTop w:val="0"/>
                  <w:marBottom w:val="0"/>
                  <w:divBdr>
                    <w:top w:val="none" w:sz="0" w:space="0" w:color="auto"/>
                    <w:left w:val="none" w:sz="0" w:space="0" w:color="auto"/>
                    <w:bottom w:val="none" w:sz="0" w:space="0" w:color="auto"/>
                    <w:right w:val="none" w:sz="0" w:space="0" w:color="auto"/>
                  </w:divBdr>
                </w:div>
                <w:div w:id="496190037">
                  <w:marLeft w:val="0"/>
                  <w:marRight w:val="0"/>
                  <w:marTop w:val="0"/>
                  <w:marBottom w:val="0"/>
                  <w:divBdr>
                    <w:top w:val="none" w:sz="0" w:space="0" w:color="auto"/>
                    <w:left w:val="none" w:sz="0" w:space="0" w:color="auto"/>
                    <w:bottom w:val="none" w:sz="0" w:space="0" w:color="auto"/>
                    <w:right w:val="none" w:sz="0" w:space="0" w:color="auto"/>
                  </w:divBdr>
                </w:div>
                <w:div w:id="1273977339">
                  <w:marLeft w:val="0"/>
                  <w:marRight w:val="0"/>
                  <w:marTop w:val="0"/>
                  <w:marBottom w:val="0"/>
                  <w:divBdr>
                    <w:top w:val="none" w:sz="0" w:space="0" w:color="auto"/>
                    <w:left w:val="none" w:sz="0" w:space="0" w:color="auto"/>
                    <w:bottom w:val="none" w:sz="0" w:space="0" w:color="auto"/>
                    <w:right w:val="none" w:sz="0" w:space="0" w:color="auto"/>
                  </w:divBdr>
                </w:div>
                <w:div w:id="235752447">
                  <w:marLeft w:val="0"/>
                  <w:marRight w:val="0"/>
                  <w:marTop w:val="0"/>
                  <w:marBottom w:val="0"/>
                  <w:divBdr>
                    <w:top w:val="none" w:sz="0" w:space="0" w:color="auto"/>
                    <w:left w:val="none" w:sz="0" w:space="0" w:color="auto"/>
                    <w:bottom w:val="none" w:sz="0" w:space="0" w:color="auto"/>
                    <w:right w:val="none" w:sz="0" w:space="0" w:color="auto"/>
                  </w:divBdr>
                </w:div>
                <w:div w:id="244723884">
                  <w:marLeft w:val="0"/>
                  <w:marRight w:val="0"/>
                  <w:marTop w:val="0"/>
                  <w:marBottom w:val="0"/>
                  <w:divBdr>
                    <w:top w:val="none" w:sz="0" w:space="0" w:color="auto"/>
                    <w:left w:val="none" w:sz="0" w:space="0" w:color="auto"/>
                    <w:bottom w:val="none" w:sz="0" w:space="0" w:color="auto"/>
                    <w:right w:val="none" w:sz="0" w:space="0" w:color="auto"/>
                  </w:divBdr>
                </w:div>
                <w:div w:id="1105730645">
                  <w:marLeft w:val="0"/>
                  <w:marRight w:val="0"/>
                  <w:marTop w:val="0"/>
                  <w:marBottom w:val="0"/>
                  <w:divBdr>
                    <w:top w:val="none" w:sz="0" w:space="0" w:color="auto"/>
                    <w:left w:val="none" w:sz="0" w:space="0" w:color="auto"/>
                    <w:bottom w:val="none" w:sz="0" w:space="0" w:color="auto"/>
                    <w:right w:val="none" w:sz="0" w:space="0" w:color="auto"/>
                  </w:divBdr>
                </w:div>
                <w:div w:id="1734231105">
                  <w:marLeft w:val="0"/>
                  <w:marRight w:val="0"/>
                  <w:marTop w:val="0"/>
                  <w:marBottom w:val="0"/>
                  <w:divBdr>
                    <w:top w:val="none" w:sz="0" w:space="0" w:color="auto"/>
                    <w:left w:val="none" w:sz="0" w:space="0" w:color="auto"/>
                    <w:bottom w:val="none" w:sz="0" w:space="0" w:color="auto"/>
                    <w:right w:val="none" w:sz="0" w:space="0" w:color="auto"/>
                  </w:divBdr>
                </w:div>
                <w:div w:id="478575145">
                  <w:marLeft w:val="0"/>
                  <w:marRight w:val="0"/>
                  <w:marTop w:val="0"/>
                  <w:marBottom w:val="0"/>
                  <w:divBdr>
                    <w:top w:val="none" w:sz="0" w:space="0" w:color="auto"/>
                    <w:left w:val="none" w:sz="0" w:space="0" w:color="auto"/>
                    <w:bottom w:val="none" w:sz="0" w:space="0" w:color="auto"/>
                    <w:right w:val="none" w:sz="0" w:space="0" w:color="auto"/>
                  </w:divBdr>
                </w:div>
                <w:div w:id="672881031">
                  <w:marLeft w:val="0"/>
                  <w:marRight w:val="0"/>
                  <w:marTop w:val="0"/>
                  <w:marBottom w:val="0"/>
                  <w:divBdr>
                    <w:top w:val="none" w:sz="0" w:space="0" w:color="auto"/>
                    <w:left w:val="none" w:sz="0" w:space="0" w:color="auto"/>
                    <w:bottom w:val="none" w:sz="0" w:space="0" w:color="auto"/>
                    <w:right w:val="none" w:sz="0" w:space="0" w:color="auto"/>
                  </w:divBdr>
                </w:div>
                <w:div w:id="56040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255093">
      <w:bodyDiv w:val="1"/>
      <w:marLeft w:val="0"/>
      <w:marRight w:val="0"/>
      <w:marTop w:val="0"/>
      <w:marBottom w:val="0"/>
      <w:divBdr>
        <w:top w:val="none" w:sz="0" w:space="0" w:color="auto"/>
        <w:left w:val="none" w:sz="0" w:space="0" w:color="auto"/>
        <w:bottom w:val="none" w:sz="0" w:space="0" w:color="auto"/>
        <w:right w:val="none" w:sz="0" w:space="0" w:color="auto"/>
      </w:divBdr>
    </w:div>
    <w:div w:id="1446265416">
      <w:bodyDiv w:val="1"/>
      <w:marLeft w:val="0"/>
      <w:marRight w:val="0"/>
      <w:marTop w:val="0"/>
      <w:marBottom w:val="0"/>
      <w:divBdr>
        <w:top w:val="none" w:sz="0" w:space="0" w:color="auto"/>
        <w:left w:val="none" w:sz="0" w:space="0" w:color="auto"/>
        <w:bottom w:val="none" w:sz="0" w:space="0" w:color="auto"/>
        <w:right w:val="none" w:sz="0" w:space="0" w:color="auto"/>
      </w:divBdr>
      <w:divsChild>
        <w:div w:id="2044018791">
          <w:marLeft w:val="0"/>
          <w:marRight w:val="0"/>
          <w:marTop w:val="0"/>
          <w:marBottom w:val="0"/>
          <w:divBdr>
            <w:top w:val="none" w:sz="0" w:space="0" w:color="auto"/>
            <w:left w:val="none" w:sz="0" w:space="0" w:color="auto"/>
            <w:bottom w:val="none" w:sz="0" w:space="0" w:color="auto"/>
            <w:right w:val="none" w:sz="0" w:space="0" w:color="auto"/>
          </w:divBdr>
        </w:div>
        <w:div w:id="1271816278">
          <w:marLeft w:val="0"/>
          <w:marRight w:val="0"/>
          <w:marTop w:val="0"/>
          <w:marBottom w:val="0"/>
          <w:divBdr>
            <w:top w:val="none" w:sz="0" w:space="0" w:color="auto"/>
            <w:left w:val="none" w:sz="0" w:space="0" w:color="auto"/>
            <w:bottom w:val="none" w:sz="0" w:space="0" w:color="auto"/>
            <w:right w:val="none" w:sz="0" w:space="0" w:color="auto"/>
          </w:divBdr>
        </w:div>
        <w:div w:id="1612585409">
          <w:marLeft w:val="0"/>
          <w:marRight w:val="0"/>
          <w:marTop w:val="0"/>
          <w:marBottom w:val="0"/>
          <w:divBdr>
            <w:top w:val="none" w:sz="0" w:space="0" w:color="auto"/>
            <w:left w:val="none" w:sz="0" w:space="0" w:color="auto"/>
            <w:bottom w:val="none" w:sz="0" w:space="0" w:color="auto"/>
            <w:right w:val="none" w:sz="0" w:space="0" w:color="auto"/>
          </w:divBdr>
        </w:div>
        <w:div w:id="81340009">
          <w:marLeft w:val="0"/>
          <w:marRight w:val="0"/>
          <w:marTop w:val="0"/>
          <w:marBottom w:val="0"/>
          <w:divBdr>
            <w:top w:val="none" w:sz="0" w:space="0" w:color="auto"/>
            <w:left w:val="none" w:sz="0" w:space="0" w:color="auto"/>
            <w:bottom w:val="none" w:sz="0" w:space="0" w:color="auto"/>
            <w:right w:val="none" w:sz="0" w:space="0" w:color="auto"/>
          </w:divBdr>
        </w:div>
        <w:div w:id="781917036">
          <w:marLeft w:val="0"/>
          <w:marRight w:val="0"/>
          <w:marTop w:val="0"/>
          <w:marBottom w:val="0"/>
          <w:divBdr>
            <w:top w:val="none" w:sz="0" w:space="0" w:color="auto"/>
            <w:left w:val="none" w:sz="0" w:space="0" w:color="auto"/>
            <w:bottom w:val="none" w:sz="0" w:space="0" w:color="auto"/>
            <w:right w:val="none" w:sz="0" w:space="0" w:color="auto"/>
          </w:divBdr>
        </w:div>
        <w:div w:id="242447317">
          <w:marLeft w:val="0"/>
          <w:marRight w:val="0"/>
          <w:marTop w:val="0"/>
          <w:marBottom w:val="0"/>
          <w:divBdr>
            <w:top w:val="none" w:sz="0" w:space="0" w:color="auto"/>
            <w:left w:val="none" w:sz="0" w:space="0" w:color="auto"/>
            <w:bottom w:val="none" w:sz="0" w:space="0" w:color="auto"/>
            <w:right w:val="none" w:sz="0" w:space="0" w:color="auto"/>
          </w:divBdr>
        </w:div>
        <w:div w:id="1755056378">
          <w:marLeft w:val="0"/>
          <w:marRight w:val="0"/>
          <w:marTop w:val="0"/>
          <w:marBottom w:val="0"/>
          <w:divBdr>
            <w:top w:val="none" w:sz="0" w:space="0" w:color="auto"/>
            <w:left w:val="none" w:sz="0" w:space="0" w:color="auto"/>
            <w:bottom w:val="none" w:sz="0" w:space="0" w:color="auto"/>
            <w:right w:val="none" w:sz="0" w:space="0" w:color="auto"/>
          </w:divBdr>
        </w:div>
        <w:div w:id="1576089897">
          <w:marLeft w:val="0"/>
          <w:marRight w:val="0"/>
          <w:marTop w:val="0"/>
          <w:marBottom w:val="0"/>
          <w:divBdr>
            <w:top w:val="none" w:sz="0" w:space="0" w:color="auto"/>
            <w:left w:val="none" w:sz="0" w:space="0" w:color="auto"/>
            <w:bottom w:val="none" w:sz="0" w:space="0" w:color="auto"/>
            <w:right w:val="none" w:sz="0" w:space="0" w:color="auto"/>
          </w:divBdr>
        </w:div>
        <w:div w:id="42799091">
          <w:marLeft w:val="0"/>
          <w:marRight w:val="0"/>
          <w:marTop w:val="0"/>
          <w:marBottom w:val="0"/>
          <w:divBdr>
            <w:top w:val="none" w:sz="0" w:space="0" w:color="auto"/>
            <w:left w:val="none" w:sz="0" w:space="0" w:color="auto"/>
            <w:bottom w:val="none" w:sz="0" w:space="0" w:color="auto"/>
            <w:right w:val="none" w:sz="0" w:space="0" w:color="auto"/>
          </w:divBdr>
        </w:div>
        <w:div w:id="1980761377">
          <w:marLeft w:val="0"/>
          <w:marRight w:val="0"/>
          <w:marTop w:val="0"/>
          <w:marBottom w:val="0"/>
          <w:divBdr>
            <w:top w:val="none" w:sz="0" w:space="0" w:color="auto"/>
            <w:left w:val="none" w:sz="0" w:space="0" w:color="auto"/>
            <w:bottom w:val="none" w:sz="0" w:space="0" w:color="auto"/>
            <w:right w:val="none" w:sz="0" w:space="0" w:color="auto"/>
          </w:divBdr>
        </w:div>
        <w:div w:id="1534808679">
          <w:marLeft w:val="0"/>
          <w:marRight w:val="0"/>
          <w:marTop w:val="0"/>
          <w:marBottom w:val="0"/>
          <w:divBdr>
            <w:top w:val="none" w:sz="0" w:space="0" w:color="auto"/>
            <w:left w:val="none" w:sz="0" w:space="0" w:color="auto"/>
            <w:bottom w:val="none" w:sz="0" w:space="0" w:color="auto"/>
            <w:right w:val="none" w:sz="0" w:space="0" w:color="auto"/>
          </w:divBdr>
        </w:div>
      </w:divsChild>
    </w:div>
    <w:div w:id="1451169808">
      <w:bodyDiv w:val="1"/>
      <w:marLeft w:val="0"/>
      <w:marRight w:val="0"/>
      <w:marTop w:val="0"/>
      <w:marBottom w:val="0"/>
      <w:divBdr>
        <w:top w:val="none" w:sz="0" w:space="0" w:color="auto"/>
        <w:left w:val="none" w:sz="0" w:space="0" w:color="auto"/>
        <w:bottom w:val="none" w:sz="0" w:space="0" w:color="auto"/>
        <w:right w:val="none" w:sz="0" w:space="0" w:color="auto"/>
      </w:divBdr>
      <w:divsChild>
        <w:div w:id="2006322099">
          <w:marLeft w:val="0"/>
          <w:marRight w:val="0"/>
          <w:marTop w:val="750"/>
          <w:marBottom w:val="0"/>
          <w:divBdr>
            <w:top w:val="none" w:sz="0" w:space="0" w:color="auto"/>
            <w:left w:val="none" w:sz="0" w:space="0" w:color="auto"/>
            <w:bottom w:val="none" w:sz="0" w:space="0" w:color="auto"/>
            <w:right w:val="none" w:sz="0" w:space="0" w:color="auto"/>
          </w:divBdr>
        </w:div>
        <w:div w:id="1772242461">
          <w:marLeft w:val="0"/>
          <w:marRight w:val="0"/>
          <w:marTop w:val="0"/>
          <w:marBottom w:val="525"/>
          <w:divBdr>
            <w:top w:val="none" w:sz="0" w:space="0" w:color="auto"/>
            <w:left w:val="none" w:sz="0" w:space="0" w:color="auto"/>
            <w:bottom w:val="none" w:sz="0" w:space="0" w:color="auto"/>
            <w:right w:val="none" w:sz="0" w:space="0" w:color="auto"/>
          </w:divBdr>
          <w:divsChild>
            <w:div w:id="131664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946610">
      <w:bodyDiv w:val="1"/>
      <w:marLeft w:val="0"/>
      <w:marRight w:val="0"/>
      <w:marTop w:val="0"/>
      <w:marBottom w:val="0"/>
      <w:divBdr>
        <w:top w:val="none" w:sz="0" w:space="0" w:color="auto"/>
        <w:left w:val="none" w:sz="0" w:space="0" w:color="auto"/>
        <w:bottom w:val="none" w:sz="0" w:space="0" w:color="auto"/>
        <w:right w:val="none" w:sz="0" w:space="0" w:color="auto"/>
      </w:divBdr>
      <w:divsChild>
        <w:div w:id="943541159">
          <w:marLeft w:val="0"/>
          <w:marRight w:val="0"/>
          <w:marTop w:val="0"/>
          <w:marBottom w:val="0"/>
          <w:divBdr>
            <w:top w:val="single" w:sz="2" w:space="0" w:color="C4C4C4"/>
            <w:left w:val="single" w:sz="2" w:space="0" w:color="C4C4C4"/>
            <w:bottom w:val="single" w:sz="2" w:space="0" w:color="C4C4C4"/>
            <w:right w:val="single" w:sz="2" w:space="0" w:color="C4C4C4"/>
          </w:divBdr>
        </w:div>
        <w:div w:id="989213732">
          <w:marLeft w:val="0"/>
          <w:marRight w:val="0"/>
          <w:marTop w:val="0"/>
          <w:marBottom w:val="0"/>
          <w:divBdr>
            <w:top w:val="single" w:sz="2" w:space="0" w:color="C4C4C4"/>
            <w:left w:val="single" w:sz="2" w:space="0" w:color="C4C4C4"/>
            <w:bottom w:val="single" w:sz="2" w:space="0" w:color="C4C4C4"/>
            <w:right w:val="single" w:sz="2" w:space="0" w:color="C4C4C4"/>
          </w:divBdr>
          <w:divsChild>
            <w:div w:id="1784227337">
              <w:marLeft w:val="0"/>
              <w:marRight w:val="0"/>
              <w:marTop w:val="0"/>
              <w:marBottom w:val="0"/>
              <w:divBdr>
                <w:top w:val="single" w:sz="2" w:space="0" w:color="C4C4C4"/>
                <w:left w:val="single" w:sz="2" w:space="0" w:color="C4C4C4"/>
                <w:bottom w:val="single" w:sz="2" w:space="0" w:color="C4C4C4"/>
                <w:right w:val="single" w:sz="2" w:space="0" w:color="C4C4C4"/>
              </w:divBdr>
              <w:divsChild>
                <w:div w:id="1981030648">
                  <w:marLeft w:val="0"/>
                  <w:marRight w:val="0"/>
                  <w:marTop w:val="0"/>
                  <w:marBottom w:val="0"/>
                  <w:divBdr>
                    <w:top w:val="single" w:sz="2" w:space="0" w:color="C4C4C4"/>
                    <w:left w:val="single" w:sz="2" w:space="0" w:color="C4C4C4"/>
                    <w:bottom w:val="single" w:sz="2" w:space="0" w:color="C4C4C4"/>
                    <w:right w:val="single" w:sz="2" w:space="0" w:color="C4C4C4"/>
                  </w:divBdr>
                  <w:divsChild>
                    <w:div w:id="110713315">
                      <w:marLeft w:val="0"/>
                      <w:marRight w:val="0"/>
                      <w:marTop w:val="0"/>
                      <w:marBottom w:val="0"/>
                      <w:divBdr>
                        <w:top w:val="single" w:sz="2" w:space="0" w:color="C4C4C4"/>
                        <w:left w:val="single" w:sz="2" w:space="0" w:color="C4C4C4"/>
                        <w:bottom w:val="single" w:sz="2" w:space="0" w:color="C4C4C4"/>
                        <w:right w:val="single" w:sz="2" w:space="0" w:color="C4C4C4"/>
                      </w:divBdr>
                      <w:divsChild>
                        <w:div w:id="1793787854">
                          <w:marLeft w:val="0"/>
                          <w:marRight w:val="0"/>
                          <w:marTop w:val="0"/>
                          <w:marBottom w:val="0"/>
                          <w:divBdr>
                            <w:top w:val="single" w:sz="2" w:space="0" w:color="C4C4C4"/>
                            <w:left w:val="single" w:sz="2" w:space="0" w:color="C4C4C4"/>
                            <w:bottom w:val="single" w:sz="2" w:space="0" w:color="C4C4C4"/>
                            <w:right w:val="single" w:sz="2" w:space="0" w:color="C4C4C4"/>
                          </w:divBdr>
                        </w:div>
                      </w:divsChild>
                    </w:div>
                  </w:divsChild>
                </w:div>
              </w:divsChild>
            </w:div>
          </w:divsChild>
        </w:div>
      </w:divsChild>
    </w:div>
    <w:div w:id="1540168303">
      <w:bodyDiv w:val="1"/>
      <w:marLeft w:val="0"/>
      <w:marRight w:val="0"/>
      <w:marTop w:val="0"/>
      <w:marBottom w:val="0"/>
      <w:divBdr>
        <w:top w:val="none" w:sz="0" w:space="0" w:color="auto"/>
        <w:left w:val="none" w:sz="0" w:space="0" w:color="auto"/>
        <w:bottom w:val="none" w:sz="0" w:space="0" w:color="auto"/>
        <w:right w:val="none" w:sz="0" w:space="0" w:color="auto"/>
      </w:divBdr>
    </w:div>
    <w:div w:id="1682731759">
      <w:bodyDiv w:val="1"/>
      <w:marLeft w:val="0"/>
      <w:marRight w:val="0"/>
      <w:marTop w:val="0"/>
      <w:marBottom w:val="0"/>
      <w:divBdr>
        <w:top w:val="none" w:sz="0" w:space="0" w:color="auto"/>
        <w:left w:val="none" w:sz="0" w:space="0" w:color="auto"/>
        <w:bottom w:val="none" w:sz="0" w:space="0" w:color="auto"/>
        <w:right w:val="none" w:sz="0" w:space="0" w:color="auto"/>
      </w:divBdr>
    </w:div>
    <w:div w:id="1733457556">
      <w:bodyDiv w:val="1"/>
      <w:marLeft w:val="0"/>
      <w:marRight w:val="0"/>
      <w:marTop w:val="0"/>
      <w:marBottom w:val="0"/>
      <w:divBdr>
        <w:top w:val="none" w:sz="0" w:space="0" w:color="auto"/>
        <w:left w:val="none" w:sz="0" w:space="0" w:color="auto"/>
        <w:bottom w:val="none" w:sz="0" w:space="0" w:color="auto"/>
        <w:right w:val="none" w:sz="0" w:space="0" w:color="auto"/>
      </w:divBdr>
    </w:div>
    <w:div w:id="1766151721">
      <w:bodyDiv w:val="1"/>
      <w:marLeft w:val="0"/>
      <w:marRight w:val="0"/>
      <w:marTop w:val="0"/>
      <w:marBottom w:val="0"/>
      <w:divBdr>
        <w:top w:val="none" w:sz="0" w:space="0" w:color="auto"/>
        <w:left w:val="none" w:sz="0" w:space="0" w:color="auto"/>
        <w:bottom w:val="none" w:sz="0" w:space="0" w:color="auto"/>
        <w:right w:val="none" w:sz="0" w:space="0" w:color="auto"/>
      </w:divBdr>
    </w:div>
    <w:div w:id="1781803950">
      <w:bodyDiv w:val="1"/>
      <w:marLeft w:val="0"/>
      <w:marRight w:val="0"/>
      <w:marTop w:val="0"/>
      <w:marBottom w:val="0"/>
      <w:divBdr>
        <w:top w:val="none" w:sz="0" w:space="0" w:color="auto"/>
        <w:left w:val="none" w:sz="0" w:space="0" w:color="auto"/>
        <w:bottom w:val="none" w:sz="0" w:space="0" w:color="auto"/>
        <w:right w:val="none" w:sz="0" w:space="0" w:color="auto"/>
      </w:divBdr>
    </w:div>
    <w:div w:id="1810124555">
      <w:bodyDiv w:val="1"/>
      <w:marLeft w:val="0"/>
      <w:marRight w:val="0"/>
      <w:marTop w:val="0"/>
      <w:marBottom w:val="0"/>
      <w:divBdr>
        <w:top w:val="none" w:sz="0" w:space="0" w:color="auto"/>
        <w:left w:val="none" w:sz="0" w:space="0" w:color="auto"/>
        <w:bottom w:val="none" w:sz="0" w:space="0" w:color="auto"/>
        <w:right w:val="none" w:sz="0" w:space="0" w:color="auto"/>
      </w:divBdr>
      <w:divsChild>
        <w:div w:id="1590121262">
          <w:marLeft w:val="0"/>
          <w:marRight w:val="0"/>
          <w:marTop w:val="0"/>
          <w:marBottom w:val="0"/>
          <w:divBdr>
            <w:top w:val="none" w:sz="0" w:space="0" w:color="auto"/>
            <w:left w:val="none" w:sz="0" w:space="0" w:color="auto"/>
            <w:bottom w:val="none" w:sz="0" w:space="0" w:color="auto"/>
            <w:right w:val="none" w:sz="0" w:space="0" w:color="auto"/>
          </w:divBdr>
        </w:div>
        <w:div w:id="918099432">
          <w:marLeft w:val="0"/>
          <w:marRight w:val="0"/>
          <w:marTop w:val="0"/>
          <w:marBottom w:val="0"/>
          <w:divBdr>
            <w:top w:val="none" w:sz="0" w:space="0" w:color="auto"/>
            <w:left w:val="none" w:sz="0" w:space="0" w:color="auto"/>
            <w:bottom w:val="none" w:sz="0" w:space="0" w:color="auto"/>
            <w:right w:val="none" w:sz="0" w:space="0" w:color="auto"/>
          </w:divBdr>
        </w:div>
      </w:divsChild>
    </w:div>
    <w:div w:id="1860122625">
      <w:bodyDiv w:val="1"/>
      <w:marLeft w:val="0"/>
      <w:marRight w:val="0"/>
      <w:marTop w:val="0"/>
      <w:marBottom w:val="0"/>
      <w:divBdr>
        <w:top w:val="none" w:sz="0" w:space="0" w:color="auto"/>
        <w:left w:val="none" w:sz="0" w:space="0" w:color="auto"/>
        <w:bottom w:val="none" w:sz="0" w:space="0" w:color="auto"/>
        <w:right w:val="none" w:sz="0" w:space="0" w:color="auto"/>
      </w:divBdr>
    </w:div>
    <w:div w:id="1973443974">
      <w:bodyDiv w:val="1"/>
      <w:marLeft w:val="0"/>
      <w:marRight w:val="0"/>
      <w:marTop w:val="0"/>
      <w:marBottom w:val="0"/>
      <w:divBdr>
        <w:top w:val="none" w:sz="0" w:space="0" w:color="auto"/>
        <w:left w:val="none" w:sz="0" w:space="0" w:color="auto"/>
        <w:bottom w:val="none" w:sz="0" w:space="0" w:color="auto"/>
        <w:right w:val="none" w:sz="0" w:space="0" w:color="auto"/>
      </w:divBdr>
    </w:div>
    <w:div w:id="1987052796">
      <w:bodyDiv w:val="1"/>
      <w:marLeft w:val="0"/>
      <w:marRight w:val="0"/>
      <w:marTop w:val="0"/>
      <w:marBottom w:val="0"/>
      <w:divBdr>
        <w:top w:val="none" w:sz="0" w:space="0" w:color="auto"/>
        <w:left w:val="none" w:sz="0" w:space="0" w:color="auto"/>
        <w:bottom w:val="none" w:sz="0" w:space="0" w:color="auto"/>
        <w:right w:val="none" w:sz="0" w:space="0" w:color="auto"/>
      </w:divBdr>
    </w:div>
    <w:div w:id="1999846241">
      <w:bodyDiv w:val="1"/>
      <w:marLeft w:val="0"/>
      <w:marRight w:val="0"/>
      <w:marTop w:val="0"/>
      <w:marBottom w:val="0"/>
      <w:divBdr>
        <w:top w:val="none" w:sz="0" w:space="0" w:color="auto"/>
        <w:left w:val="none" w:sz="0" w:space="0" w:color="auto"/>
        <w:bottom w:val="none" w:sz="0" w:space="0" w:color="auto"/>
        <w:right w:val="none" w:sz="0" w:space="0" w:color="auto"/>
      </w:divBdr>
      <w:divsChild>
        <w:div w:id="311712302">
          <w:marLeft w:val="0"/>
          <w:marRight w:val="0"/>
          <w:marTop w:val="0"/>
          <w:marBottom w:val="0"/>
          <w:divBdr>
            <w:top w:val="none" w:sz="0" w:space="0" w:color="auto"/>
            <w:left w:val="none" w:sz="0" w:space="0" w:color="auto"/>
            <w:bottom w:val="none" w:sz="0" w:space="0" w:color="auto"/>
            <w:right w:val="none" w:sz="0" w:space="0" w:color="auto"/>
          </w:divBdr>
        </w:div>
        <w:div w:id="400564452">
          <w:marLeft w:val="0"/>
          <w:marRight w:val="0"/>
          <w:marTop w:val="0"/>
          <w:marBottom w:val="0"/>
          <w:divBdr>
            <w:top w:val="none" w:sz="0" w:space="0" w:color="auto"/>
            <w:left w:val="none" w:sz="0" w:space="0" w:color="auto"/>
            <w:bottom w:val="none" w:sz="0" w:space="0" w:color="auto"/>
            <w:right w:val="none" w:sz="0" w:space="0" w:color="auto"/>
          </w:divBdr>
        </w:div>
        <w:div w:id="460270241">
          <w:marLeft w:val="0"/>
          <w:marRight w:val="0"/>
          <w:marTop w:val="0"/>
          <w:marBottom w:val="0"/>
          <w:divBdr>
            <w:top w:val="none" w:sz="0" w:space="0" w:color="auto"/>
            <w:left w:val="none" w:sz="0" w:space="0" w:color="auto"/>
            <w:bottom w:val="none" w:sz="0" w:space="0" w:color="auto"/>
            <w:right w:val="none" w:sz="0" w:space="0" w:color="auto"/>
          </w:divBdr>
        </w:div>
      </w:divsChild>
    </w:div>
    <w:div w:id="2020622184">
      <w:bodyDiv w:val="1"/>
      <w:marLeft w:val="0"/>
      <w:marRight w:val="0"/>
      <w:marTop w:val="0"/>
      <w:marBottom w:val="0"/>
      <w:divBdr>
        <w:top w:val="none" w:sz="0" w:space="0" w:color="auto"/>
        <w:left w:val="none" w:sz="0" w:space="0" w:color="auto"/>
        <w:bottom w:val="none" w:sz="0" w:space="0" w:color="auto"/>
        <w:right w:val="none" w:sz="0" w:space="0" w:color="auto"/>
      </w:divBdr>
      <w:divsChild>
        <w:div w:id="359472788">
          <w:marLeft w:val="0"/>
          <w:marRight w:val="0"/>
          <w:marTop w:val="0"/>
          <w:marBottom w:val="0"/>
          <w:divBdr>
            <w:top w:val="none" w:sz="0" w:space="0" w:color="auto"/>
            <w:left w:val="none" w:sz="0" w:space="0" w:color="auto"/>
            <w:bottom w:val="none" w:sz="0" w:space="0" w:color="auto"/>
            <w:right w:val="none" w:sz="0" w:space="0" w:color="auto"/>
          </w:divBdr>
        </w:div>
        <w:div w:id="626351083">
          <w:marLeft w:val="0"/>
          <w:marRight w:val="0"/>
          <w:marTop w:val="0"/>
          <w:marBottom w:val="0"/>
          <w:divBdr>
            <w:top w:val="none" w:sz="0" w:space="0" w:color="auto"/>
            <w:left w:val="none" w:sz="0" w:space="0" w:color="auto"/>
            <w:bottom w:val="none" w:sz="0" w:space="0" w:color="auto"/>
            <w:right w:val="none" w:sz="0" w:space="0" w:color="auto"/>
          </w:divBdr>
        </w:div>
      </w:divsChild>
    </w:div>
    <w:div w:id="2048292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urismuslotse.saarland/service/presse/pressebilder"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gretzcom.ch" TargetMode="External"/><Relationship Id="rId4" Type="http://schemas.openxmlformats.org/officeDocument/2006/relationships/settings" Target="settings.xml"/><Relationship Id="rId9" Type="http://schemas.openxmlformats.org/officeDocument/2006/relationships/hyperlink" Target="https://www.tourismuslotse.saarland/service/presse/pressekit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1.jpeg"/><Relationship Id="rId1" Type="http://schemas.openxmlformats.org/officeDocument/2006/relationships/image" Target="media/image2.pn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ffmann\AppData\Roaming\Microsoft\Templates\Verkaufsbeleg%20(Design%20mit%20blauem%20Farbverlauf).dotx" TargetMode="External"/></Relationships>
</file>

<file path=word/theme/theme1.xml><?xml version="1.0" encoding="utf-8"?>
<a:theme xmlns:a="http://schemas.openxmlformats.org/drawingml/2006/main" name="Office Theme">
  <a:themeElements>
    <a:clrScheme name="Saar PM">
      <a:dk1>
        <a:srgbClr val="7F7F7F"/>
      </a:dk1>
      <a:lt1>
        <a:srgbClr val="F2F2F2"/>
      </a:lt1>
      <a:dk2>
        <a:srgbClr val="595959"/>
      </a:dk2>
      <a:lt2>
        <a:srgbClr val="E7E6E6"/>
      </a:lt2>
      <a:accent1>
        <a:srgbClr val="92D050"/>
      </a:accent1>
      <a:accent2>
        <a:srgbClr val="FFC000"/>
      </a:accent2>
      <a:accent3>
        <a:srgbClr val="92D050"/>
      </a:accent3>
      <a:accent4>
        <a:srgbClr val="FFC000"/>
      </a:accent4>
      <a:accent5>
        <a:srgbClr val="AEABAB"/>
      </a:accent5>
      <a:accent6>
        <a:srgbClr val="70AD47"/>
      </a:accent6>
      <a:hlink>
        <a:srgbClr val="70AD47"/>
      </a:hlink>
      <a:folHlink>
        <a:srgbClr val="7F7F7F"/>
      </a:folHlink>
    </a:clrScheme>
    <a:fontScheme name="Saar">
      <a:majorFont>
        <a:latin typeface="Saar Headline"/>
        <a:ea typeface=""/>
        <a:cs typeface=""/>
      </a:majorFont>
      <a:minorFont>
        <a:latin typeface="Sa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189C9-9C38-481C-A1D7-690354F68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Verkaufsbeleg (Design mit blauem Farbverlauf).dotx</Template>
  <TotalTime>0</TotalTime>
  <Pages>2</Pages>
  <Words>655</Words>
  <Characters>4129</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Erik Hoffmann</dc:creator>
  <cp:lastModifiedBy>Claudia Zbinden (Gretz Communications AG)</cp:lastModifiedBy>
  <cp:revision>3</cp:revision>
  <cp:lastPrinted>2026-09-30T06:16:00Z</cp:lastPrinted>
  <dcterms:created xsi:type="dcterms:W3CDTF">2026-09-30T06:19:00Z</dcterms:created>
  <dcterms:modified xsi:type="dcterms:W3CDTF">2026-09-30T06:40:00Z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v-shbahu@microsoft.com</vt:lpwstr>
  </property>
  <property fmtid="{D5CDD505-2E9C-101B-9397-08002B2CF9AE}" pid="5" name="MSIP_Label_f42aa342-8706-4288-bd11-ebb85995028c_SetDate">
    <vt:lpwstr>2018-05-15T10:46:18.2257212Z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0x010100AA3F7D94069FF64A86F7DFF56D60E3BE</vt:lpwstr>
  </property>
</Properties>
</file>