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71FB" w14:textId="231E1CCC" w:rsidR="001E12A4" w:rsidRPr="00F622CF" w:rsidRDefault="0080416F" w:rsidP="001E12A4">
      <w:pPr>
        <w:pStyle w:val="berschrift1"/>
      </w:pPr>
      <w:bookmarkStart w:id="0" w:name="_Hlk91054931"/>
      <w:r>
        <w:t>Geheimtipps aus dem Südtirol</w:t>
      </w:r>
    </w:p>
    <w:p w14:paraId="7C6046B3" w14:textId="42CFBAC0" w:rsidR="00FF31C7" w:rsidRDefault="004F088A" w:rsidP="00EF175E">
      <w:pPr>
        <w:pStyle w:val="11Subtitle1"/>
      </w:pPr>
      <w:r>
        <w:t>Das Südtirol vereint Genuss und Naturverbundenheit</w:t>
      </w:r>
      <w:r w:rsidR="003036CD">
        <w:t>.</w:t>
      </w:r>
      <w:r>
        <w:t xml:space="preserve"> </w:t>
      </w:r>
      <w:r w:rsidR="00DB6BD7">
        <w:t xml:space="preserve">Gerade im Sommer lohnt es sich, die grandiose Natur und geheimen Zauberecken zu </w:t>
      </w:r>
      <w:r w:rsidR="00680252" w:rsidRPr="00680252">
        <w:t>erkunden</w:t>
      </w:r>
      <w:r w:rsidR="00DB6BD7">
        <w:t>.</w:t>
      </w:r>
    </w:p>
    <w:p w14:paraId="2E207FCF" w14:textId="389C7B4E" w:rsidR="003036CD" w:rsidRDefault="00492FD7" w:rsidP="00B15C5C">
      <w:r w:rsidRPr="00EF175E">
        <w:rPr>
          <w:rStyle w:val="80MediummarkierenZchn"/>
        </w:rPr>
        <w:t xml:space="preserve">Bern, im </w:t>
      </w:r>
      <w:r w:rsidR="00FD6849">
        <w:rPr>
          <w:rStyle w:val="80MediummarkierenZchn"/>
        </w:rPr>
        <w:t>Juni</w:t>
      </w:r>
      <w:r w:rsidR="00B15C5C">
        <w:rPr>
          <w:rStyle w:val="80MediummarkierenZchn"/>
        </w:rPr>
        <w:t xml:space="preserve"> </w:t>
      </w:r>
      <w:r w:rsidRPr="00EF175E">
        <w:rPr>
          <w:rStyle w:val="80MediummarkierenZchn"/>
        </w:rPr>
        <w:t>202</w:t>
      </w:r>
      <w:r w:rsidR="00EE1C72">
        <w:rPr>
          <w:rStyle w:val="80MediummarkierenZchn"/>
        </w:rPr>
        <w:t>2</w:t>
      </w:r>
      <w:r w:rsidRPr="00EF175E">
        <w:rPr>
          <w:rStyle w:val="80MediummarkierenZchn"/>
        </w:rPr>
        <w:t>.</w:t>
      </w:r>
      <w:r>
        <w:t xml:space="preserve"> </w:t>
      </w:r>
      <w:r w:rsidR="00DB6BD7">
        <w:t xml:space="preserve">Zwischen Dolomitengipfeln, breiten Tälern und sonnigen Weinbergen schafft die einzigartige Landschaft Südtirols zahlreiche Möglichkeiten für entspannte </w:t>
      </w:r>
      <w:r w:rsidR="00B403B3">
        <w:t>Sommerf</w:t>
      </w:r>
      <w:r w:rsidR="00DB6BD7">
        <w:t>erien</w:t>
      </w:r>
      <w:r w:rsidR="00B403B3">
        <w:t xml:space="preserve"> abseits vom </w:t>
      </w:r>
      <w:proofErr w:type="spellStart"/>
      <w:r w:rsidR="00B403B3">
        <w:t>grossen</w:t>
      </w:r>
      <w:proofErr w:type="spellEnd"/>
      <w:r w:rsidR="00B403B3">
        <w:t xml:space="preserve"> Trubel. </w:t>
      </w:r>
      <w:r w:rsidR="00FD6849">
        <w:t>Jedes der Täler hat seinen eigenen Charakter</w:t>
      </w:r>
      <w:r w:rsidR="00B403B3">
        <w:t xml:space="preserve"> und Charme. Ein abwechslungsreiches Aktivprogramm, saisonale Events und bezaubernde Unterkünfte </w:t>
      </w:r>
      <w:r w:rsidR="00E21123">
        <w:t xml:space="preserve">gehören genauso zum Südtiroler Sommer wie </w:t>
      </w:r>
      <w:r w:rsidR="001520FF">
        <w:t>intakte Naturlandschaften, wo man auch während der Hochsaison</w:t>
      </w:r>
      <w:r w:rsidR="00E21123">
        <w:t xml:space="preserve"> </w:t>
      </w:r>
      <w:r w:rsidR="00A31803">
        <w:t xml:space="preserve">die Ruhe </w:t>
      </w:r>
      <w:proofErr w:type="spellStart"/>
      <w:r w:rsidR="00A31803">
        <w:t>geniessen</w:t>
      </w:r>
      <w:proofErr w:type="spellEnd"/>
      <w:r w:rsidR="00A31803">
        <w:t xml:space="preserve"> kann. Fünf Täler und ihre </w:t>
      </w:r>
      <w:proofErr w:type="spellStart"/>
      <w:r w:rsidR="00A31803">
        <w:t>Coldspots</w:t>
      </w:r>
      <w:proofErr w:type="spellEnd"/>
      <w:r w:rsidR="00A31803">
        <w:t xml:space="preserve"> als Geheimtipp:</w:t>
      </w:r>
    </w:p>
    <w:p w14:paraId="61FD3CA7" w14:textId="11FE1C60" w:rsidR="003036CD" w:rsidRDefault="0033436A" w:rsidP="00B15C5C">
      <w:r>
        <w:rPr>
          <w:rStyle w:val="80MediummarkierenZchn"/>
        </w:rPr>
        <w:t xml:space="preserve">Das </w:t>
      </w:r>
      <w:proofErr w:type="spellStart"/>
      <w:r w:rsidR="00B403B3">
        <w:rPr>
          <w:rStyle w:val="80MediummarkierenZchn"/>
        </w:rPr>
        <w:t>Ahrntal</w:t>
      </w:r>
      <w:proofErr w:type="spellEnd"/>
      <w:r>
        <w:rPr>
          <w:rStyle w:val="80MediummarkierenZchn"/>
        </w:rPr>
        <w:t xml:space="preserve"> ist das nördlichste Seitental Südtirols</w:t>
      </w:r>
      <w:r w:rsidR="001628F9">
        <w:rPr>
          <w:rStyle w:val="80MediummarkierenZchn"/>
        </w:rPr>
        <w:t xml:space="preserve"> </w:t>
      </w:r>
      <w:r>
        <w:rPr>
          <w:rStyle w:val="80MediummarkierenZchn"/>
        </w:rPr>
        <w:t xml:space="preserve">– </w:t>
      </w:r>
      <w:r w:rsidR="00393F0B" w:rsidRPr="00393F0B">
        <w:t>Neu verbindet der</w:t>
      </w:r>
      <w:r w:rsidR="00393F0B">
        <w:rPr>
          <w:rStyle w:val="80MediummarkierenZchn"/>
        </w:rPr>
        <w:t xml:space="preserve"> </w:t>
      </w:r>
      <w:r>
        <w:t xml:space="preserve">Weitwanderweg </w:t>
      </w:r>
      <w:hyperlink r:id="rId8" w:anchor="filter=r-fullyTranslatedLangus-&amp;zc=15,12.12959,47.05094" w:history="1">
        <w:r w:rsidRPr="00BB2952">
          <w:rPr>
            <w:rStyle w:val="Hyperlink"/>
          </w:rPr>
          <w:t>Hoch-Tirol-Trail</w:t>
        </w:r>
      </w:hyperlink>
      <w:r>
        <w:t xml:space="preserve"> das Süd- mit dem Osttirol in Österreich. Ein ehemaliger </w:t>
      </w:r>
      <w:r w:rsidR="00B403B3">
        <w:t>Schmugglerpfad</w:t>
      </w:r>
      <w:r>
        <w:t xml:space="preserve"> bestimmt den Verlauf und verbindet in drei Etappen </w:t>
      </w:r>
      <w:proofErr w:type="spellStart"/>
      <w:r>
        <w:t>Prettau</w:t>
      </w:r>
      <w:proofErr w:type="spellEnd"/>
      <w:r>
        <w:t xml:space="preserve"> im Südtiroler </w:t>
      </w:r>
      <w:proofErr w:type="spellStart"/>
      <w:r>
        <w:t>Ahrntal</w:t>
      </w:r>
      <w:proofErr w:type="spellEnd"/>
      <w:r>
        <w:t xml:space="preserve"> mit Prägarten am </w:t>
      </w:r>
      <w:proofErr w:type="spellStart"/>
      <w:r>
        <w:t>Grossvened</w:t>
      </w:r>
      <w:r w:rsidR="00393F0B">
        <w:t>i</w:t>
      </w:r>
      <w:r>
        <w:t>ger</w:t>
      </w:r>
      <w:proofErr w:type="spellEnd"/>
      <w:r>
        <w:t xml:space="preserve"> im Osttirol</w:t>
      </w:r>
      <w:r w:rsidR="002526A7" w:rsidRPr="002526A7">
        <w:t>.</w:t>
      </w:r>
      <w:r>
        <w:t xml:space="preserve"> Auf 25 Kilometern durchquert der Weg den ursprünglichen, naturbelassenen Naturpark </w:t>
      </w:r>
      <w:proofErr w:type="spellStart"/>
      <w:r>
        <w:t>Riese</w:t>
      </w:r>
      <w:r w:rsidR="00393F0B">
        <w:t>f</w:t>
      </w:r>
      <w:r>
        <w:t>erner-Ahrn</w:t>
      </w:r>
      <w:proofErr w:type="spellEnd"/>
      <w:r>
        <w:t xml:space="preserve"> im Südtirol und den Nationalpark Hohe Tauern im Osttirol. Dabei bewältigen Wanderer 1490 Höhenmeter im Aufstieg und 1000 Höhenmeter im Abstieg.</w:t>
      </w:r>
      <w:r w:rsidR="00BB2952">
        <w:t xml:space="preserve"> </w:t>
      </w:r>
      <w:r w:rsidR="004B52C6">
        <w:t xml:space="preserve">Im </w:t>
      </w:r>
      <w:proofErr w:type="spellStart"/>
      <w:r w:rsidR="004B52C6">
        <w:t>Ahrntal</w:t>
      </w:r>
      <w:proofErr w:type="spellEnd"/>
      <w:r w:rsidR="004B52C6">
        <w:t xml:space="preserve"> </w:t>
      </w:r>
      <w:r w:rsidR="00BA352D">
        <w:t>bieten die Landgastwirte vom</w:t>
      </w:r>
      <w:r w:rsidR="004B52C6">
        <w:t xml:space="preserve"> </w:t>
      </w:r>
      <w:hyperlink r:id="rId9" w:anchor="Home" w:history="1">
        <w:proofErr w:type="spellStart"/>
        <w:r w:rsidR="00424002">
          <w:rPr>
            <w:rStyle w:val="Hyperlink"/>
          </w:rPr>
          <w:t>Gästehof</w:t>
        </w:r>
        <w:proofErr w:type="spellEnd"/>
        <w:r w:rsidR="00424002">
          <w:rPr>
            <w:rStyle w:val="Hyperlink"/>
          </w:rPr>
          <w:t xml:space="preserve"> </w:t>
        </w:r>
        <w:proofErr w:type="spellStart"/>
        <w:r w:rsidR="00424002">
          <w:rPr>
            <w:rStyle w:val="Hyperlink"/>
          </w:rPr>
          <w:t>Koasa</w:t>
        </w:r>
        <w:proofErr w:type="spellEnd"/>
      </w:hyperlink>
      <w:r w:rsidR="004B52C6">
        <w:t xml:space="preserve"> </w:t>
      </w:r>
      <w:r w:rsidR="00BA352D">
        <w:t>eine stilvolle Unterkunft für Leute, die ihre Ferien gerne selbst gestalten</w:t>
      </w:r>
      <w:r w:rsidR="007411B3">
        <w:t xml:space="preserve">. Das Haus ist </w:t>
      </w:r>
      <w:r w:rsidR="004B52C6">
        <w:t xml:space="preserve">ein architektonischer </w:t>
      </w:r>
      <w:r w:rsidR="007411B3">
        <w:t xml:space="preserve">Hingucker in Form eines Fünfecks </w:t>
      </w:r>
      <w:r w:rsidR="004B52C6">
        <w:t xml:space="preserve">– jeder Stein, jedes Holz, sogar der Beton ist hier durchdacht. </w:t>
      </w:r>
      <w:r w:rsidR="00BA352D">
        <w:t xml:space="preserve">Wer im </w:t>
      </w:r>
      <w:proofErr w:type="spellStart"/>
      <w:r w:rsidR="00BA352D">
        <w:t>Ahrntal</w:t>
      </w:r>
      <w:proofErr w:type="spellEnd"/>
      <w:r w:rsidR="00BA352D">
        <w:t xml:space="preserve"> verweilt, sollte sich die </w:t>
      </w:r>
      <w:hyperlink r:id="rId10" w:history="1">
        <w:proofErr w:type="spellStart"/>
        <w:r w:rsidR="00BA352D" w:rsidRPr="00BA352D">
          <w:rPr>
            <w:rStyle w:val="Hyperlink"/>
          </w:rPr>
          <w:t>Tauferer</w:t>
        </w:r>
        <w:proofErr w:type="spellEnd"/>
        <w:r w:rsidR="00BA352D" w:rsidRPr="00BA352D">
          <w:rPr>
            <w:rStyle w:val="Hyperlink"/>
          </w:rPr>
          <w:t xml:space="preserve"> </w:t>
        </w:r>
        <w:proofErr w:type="spellStart"/>
        <w:r w:rsidR="00BA352D" w:rsidRPr="00BA352D">
          <w:rPr>
            <w:rStyle w:val="Hyperlink"/>
          </w:rPr>
          <w:t>Strassenküche</w:t>
        </w:r>
        <w:proofErr w:type="spellEnd"/>
      </w:hyperlink>
      <w:r w:rsidR="00BA352D">
        <w:t xml:space="preserve"> nicht entgehen lassen</w:t>
      </w:r>
      <w:r w:rsidR="00A2128E">
        <w:t>:</w:t>
      </w:r>
      <w:r w:rsidR="00BA352D">
        <w:t xml:space="preserve"> Vom 5. Juli bis 23. August</w:t>
      </w:r>
      <w:r w:rsidR="00A2128E">
        <w:t xml:space="preserve"> wird jeweils dienstags eine </w:t>
      </w:r>
      <w:proofErr w:type="spellStart"/>
      <w:r w:rsidR="00A2128E">
        <w:t>grosse</w:t>
      </w:r>
      <w:proofErr w:type="spellEnd"/>
      <w:r w:rsidR="00A2128E">
        <w:t xml:space="preserve"> Freiluftküche aufgebaut</w:t>
      </w:r>
      <w:r w:rsidR="00D75A18">
        <w:t>;</w:t>
      </w:r>
      <w:r w:rsidR="00A2128E">
        <w:t xml:space="preserve"> Musik, </w:t>
      </w:r>
      <w:proofErr w:type="spellStart"/>
      <w:r w:rsidR="00A2128E">
        <w:t>Strassenkünstler</w:t>
      </w:r>
      <w:proofErr w:type="spellEnd"/>
      <w:r w:rsidR="00A2128E">
        <w:t xml:space="preserve"> und Akrobaten sorgen für gute Stimmung. Auch die </w:t>
      </w:r>
      <w:hyperlink r:id="rId11" w:history="1">
        <w:proofErr w:type="spellStart"/>
        <w:r w:rsidR="00A2128E" w:rsidRPr="00806294">
          <w:rPr>
            <w:rStyle w:val="Hyperlink"/>
          </w:rPr>
          <w:t>Ahrntaler</w:t>
        </w:r>
        <w:proofErr w:type="spellEnd"/>
        <w:r w:rsidR="00A2128E" w:rsidRPr="00806294">
          <w:rPr>
            <w:rStyle w:val="Hyperlink"/>
          </w:rPr>
          <w:t xml:space="preserve"> </w:t>
        </w:r>
        <w:proofErr w:type="spellStart"/>
        <w:r w:rsidR="00A2128E" w:rsidRPr="00806294">
          <w:rPr>
            <w:rStyle w:val="Hyperlink"/>
          </w:rPr>
          <w:t>Graukäse</w:t>
        </w:r>
        <w:proofErr w:type="spellEnd"/>
        <w:r w:rsidR="00A2128E" w:rsidRPr="00806294">
          <w:rPr>
            <w:rStyle w:val="Hyperlink"/>
          </w:rPr>
          <w:t xml:space="preserve"> Tage</w:t>
        </w:r>
      </w:hyperlink>
      <w:r w:rsidR="00A2128E">
        <w:t xml:space="preserve"> </w:t>
      </w:r>
      <w:r w:rsidR="00806294">
        <w:t xml:space="preserve">vom 17. – 25. September </w:t>
      </w:r>
      <w:r w:rsidR="00A2128E">
        <w:t xml:space="preserve">versprechen </w:t>
      </w:r>
      <w:r w:rsidR="00806294">
        <w:t>köstliche und authentische Genussmomente.</w:t>
      </w:r>
    </w:p>
    <w:p w14:paraId="1FFA1140" w14:textId="0092A230" w:rsidR="003161D0" w:rsidRDefault="00393F0B" w:rsidP="00B15C5C">
      <w:r>
        <w:rPr>
          <w:rStyle w:val="80MediummarkierenZchn"/>
        </w:rPr>
        <w:t xml:space="preserve">Das </w:t>
      </w:r>
      <w:proofErr w:type="spellStart"/>
      <w:r>
        <w:rPr>
          <w:rStyle w:val="80MediummarkierenZchn"/>
        </w:rPr>
        <w:t>Ultental</w:t>
      </w:r>
      <w:proofErr w:type="spellEnd"/>
      <w:r>
        <w:rPr>
          <w:rStyle w:val="80MediummarkierenZchn"/>
        </w:rPr>
        <w:t xml:space="preserve"> ist eines der urtümlichsten Täler Südtirols </w:t>
      </w:r>
      <w:r>
        <w:t xml:space="preserve">– </w:t>
      </w:r>
      <w:r w:rsidR="00BF39C2">
        <w:t>Gäste sind</w:t>
      </w:r>
      <w:r>
        <w:t xml:space="preserve"> fasziniert </w:t>
      </w:r>
      <w:r w:rsidR="00BF39C2">
        <w:t>von</w:t>
      </w:r>
      <w:r>
        <w:t xml:space="preserve"> </w:t>
      </w:r>
      <w:r w:rsidR="00BF39C2">
        <w:t>der</w:t>
      </w:r>
      <w:r>
        <w:t xml:space="preserve"> intakten </w:t>
      </w:r>
      <w:r w:rsidRPr="00680252">
        <w:t>Natur</w:t>
      </w:r>
      <w:r w:rsidR="00680252" w:rsidRPr="00680252">
        <w:t xml:space="preserve">, </w:t>
      </w:r>
      <w:r w:rsidRPr="00680252">
        <w:t xml:space="preserve">aber </w:t>
      </w:r>
      <w:r>
        <w:t>auch</w:t>
      </w:r>
      <w:r w:rsidR="00BF39C2">
        <w:t xml:space="preserve"> die engagierten </w:t>
      </w:r>
      <w:proofErr w:type="spellStart"/>
      <w:r w:rsidR="00BF39C2">
        <w:t>Ultner</w:t>
      </w:r>
      <w:proofErr w:type="spellEnd"/>
      <w:r w:rsidR="00BF39C2">
        <w:t xml:space="preserve"> sorgen für </w:t>
      </w:r>
      <w:r w:rsidR="008C6E94">
        <w:t>unvergessliche</w:t>
      </w:r>
      <w:r w:rsidR="00BF39C2">
        <w:t xml:space="preserve"> Erlebnisse zwischen Tradition und Innovation</w:t>
      </w:r>
      <w:r w:rsidR="00EA3FE0">
        <w:t>.</w:t>
      </w:r>
      <w:r w:rsidR="008C6E94">
        <w:t xml:space="preserve"> So etwa Thomas Egger, seines </w:t>
      </w:r>
      <w:r w:rsidR="008C6E94" w:rsidRPr="008C6E94">
        <w:t>Zeichens Fachmann für nachhaltige Energie und Präsident des Klimaclubs Südtirol</w:t>
      </w:r>
      <w:r w:rsidR="008C6E94">
        <w:t xml:space="preserve">, der </w:t>
      </w:r>
      <w:r w:rsidR="00BB1321">
        <w:t xml:space="preserve">sich </w:t>
      </w:r>
      <w:r w:rsidR="008C6E94">
        <w:t xml:space="preserve">mit der </w:t>
      </w:r>
      <w:hyperlink r:id="rId12" w:history="1">
        <w:proofErr w:type="spellStart"/>
        <w:r w:rsidR="008C6E94" w:rsidRPr="00BB1321">
          <w:rPr>
            <w:rStyle w:val="Hyperlink"/>
          </w:rPr>
          <w:t>Laugenlodge</w:t>
        </w:r>
        <w:proofErr w:type="spellEnd"/>
        <w:r w:rsidR="008C6E94" w:rsidRPr="00BB1321">
          <w:rPr>
            <w:rStyle w:val="Hyperlink"/>
          </w:rPr>
          <w:t xml:space="preserve"> St. Pankraz</w:t>
        </w:r>
      </w:hyperlink>
      <w:r w:rsidR="00BB1321">
        <w:t xml:space="preserve"> den Traum vom nachhaltigen Haus verwirklicht hat. Oder die </w:t>
      </w:r>
      <w:hyperlink r:id="rId13" w:history="1">
        <w:r w:rsidR="00BB1321" w:rsidRPr="00423061">
          <w:rPr>
            <w:rStyle w:val="Hyperlink"/>
          </w:rPr>
          <w:t>Wollmanufaktur Bergauf</w:t>
        </w:r>
      </w:hyperlink>
      <w:r w:rsidR="00303956">
        <w:t xml:space="preserve"> – die </w:t>
      </w:r>
      <w:r w:rsidR="00423061">
        <w:t xml:space="preserve">kleine </w:t>
      </w:r>
      <w:r w:rsidR="00303956">
        <w:t xml:space="preserve">Sozialgenossenschaft </w:t>
      </w:r>
      <w:r w:rsidR="00423061">
        <w:t xml:space="preserve">hat es sich zur Aufgabe gemacht, die </w:t>
      </w:r>
      <w:proofErr w:type="spellStart"/>
      <w:r w:rsidR="00423061">
        <w:t>Ultner</w:t>
      </w:r>
      <w:proofErr w:type="spellEnd"/>
      <w:r w:rsidR="00423061">
        <w:t xml:space="preserve"> Schafwolle vor Ort zu veredeln und verarbeiten. So werden Arbeitsplätze geschaffen, wo wollig warme Wohlfühlprodukte</w:t>
      </w:r>
      <w:r w:rsidR="000155B3">
        <w:t xml:space="preserve"> entstehen.</w:t>
      </w:r>
      <w:r w:rsidR="000155B3" w:rsidRPr="000155B3">
        <w:t xml:space="preserve"> Andrea und Birgit lieben Bier und alles was dahintersteckt</w:t>
      </w:r>
      <w:r w:rsidR="000C5647">
        <w:t>:</w:t>
      </w:r>
      <w:r w:rsidR="000155B3" w:rsidRPr="000155B3">
        <w:t xml:space="preserve"> </w:t>
      </w:r>
      <w:hyperlink r:id="rId14" w:history="1">
        <w:r w:rsidR="000155B3" w:rsidRPr="000155B3">
          <w:rPr>
            <w:rStyle w:val="Hyperlink"/>
          </w:rPr>
          <w:t>Die Biermacherinnen</w:t>
        </w:r>
      </w:hyperlink>
      <w:r w:rsidR="000155B3" w:rsidRPr="000155B3">
        <w:t xml:space="preserve"> experimentieren mit verschiedenen Zutaten und ihre Biere tragen Namen wie Tussi-</w:t>
      </w:r>
      <w:proofErr w:type="spellStart"/>
      <w:r w:rsidR="000155B3" w:rsidRPr="000155B3">
        <w:t>Hibis</w:t>
      </w:r>
      <w:proofErr w:type="spellEnd"/>
      <w:r w:rsidR="000155B3" w:rsidRPr="000155B3">
        <w:t>-Kuss, Rosma</w:t>
      </w:r>
      <w:r w:rsidR="00680252">
        <w:t>rie(n)</w:t>
      </w:r>
      <w:r w:rsidR="000155B3" w:rsidRPr="000155B3">
        <w:t xml:space="preserve">, Rauchiger Opa. </w:t>
      </w:r>
      <w:r w:rsidR="000155B3">
        <w:t xml:space="preserve">Auf </w:t>
      </w:r>
      <w:r w:rsidR="000C5647">
        <w:t>ihr</w:t>
      </w:r>
      <w:r w:rsidR="000155B3">
        <w:t xml:space="preserve">em alten Bauernhof in </w:t>
      </w:r>
      <w:proofErr w:type="spellStart"/>
      <w:r w:rsidR="000155B3">
        <w:t>Ulten</w:t>
      </w:r>
      <w:proofErr w:type="spellEnd"/>
      <w:r w:rsidR="000155B3">
        <w:t xml:space="preserve"> brauen sie </w:t>
      </w:r>
      <w:r w:rsidR="00D75A18">
        <w:t xml:space="preserve">die </w:t>
      </w:r>
      <w:r w:rsidR="000155B3">
        <w:t xml:space="preserve">Biere in </w:t>
      </w:r>
      <w:r w:rsidR="000155B3" w:rsidRPr="000155B3">
        <w:t xml:space="preserve">aufwändiger Flaschengärung. </w:t>
      </w:r>
      <w:r w:rsidR="000C5647">
        <w:t xml:space="preserve">Thomas </w:t>
      </w:r>
      <w:proofErr w:type="spellStart"/>
      <w:r w:rsidR="000C5647">
        <w:t>Gufler</w:t>
      </w:r>
      <w:proofErr w:type="spellEnd"/>
      <w:r w:rsidR="000C5647">
        <w:t xml:space="preserve"> ist Koch aus Leidenschaft – hinter den unscheinbaren Mauern seines elterlichen Betriebs </w:t>
      </w:r>
      <w:hyperlink r:id="rId15" w:history="1">
        <w:r w:rsidR="000C5647" w:rsidRPr="00682978">
          <w:rPr>
            <w:rStyle w:val="Hyperlink"/>
          </w:rPr>
          <w:t>Villa Garni Elisabeth</w:t>
        </w:r>
      </w:hyperlink>
      <w:r w:rsidR="000C5647">
        <w:t xml:space="preserve"> hat er </w:t>
      </w:r>
      <w:r w:rsidR="00682978">
        <w:t xml:space="preserve">innert kürzester Zeit ein kleines feines «on </w:t>
      </w:r>
      <w:proofErr w:type="spellStart"/>
      <w:r w:rsidR="00682978">
        <w:t>demand</w:t>
      </w:r>
      <w:proofErr w:type="spellEnd"/>
      <w:r w:rsidR="00682978">
        <w:t>» Restaurant eröffnet, wo er auf Reservierung raffinierte Speisen aus hochwertigen, lokalen Produkten für die Gäste inszeniert.</w:t>
      </w:r>
    </w:p>
    <w:p w14:paraId="195F844D" w14:textId="64D56925" w:rsidR="003161D0" w:rsidRDefault="00C460FB" w:rsidP="00881129">
      <w:r>
        <w:rPr>
          <w:rStyle w:val="80MediummarkierenZchn"/>
        </w:rPr>
        <w:lastRenderedPageBreak/>
        <w:t xml:space="preserve">Das weite und sonnige </w:t>
      </w:r>
      <w:proofErr w:type="spellStart"/>
      <w:r>
        <w:rPr>
          <w:rStyle w:val="80MediummarkierenZchn"/>
        </w:rPr>
        <w:t>Gsiesertal</w:t>
      </w:r>
      <w:proofErr w:type="spellEnd"/>
      <w:r w:rsidR="00ED028D">
        <w:t xml:space="preserve"> </w:t>
      </w:r>
      <w:r w:rsidR="00F7798A">
        <w:t>eignet sich</w:t>
      </w:r>
      <w:r>
        <w:t xml:space="preserve"> </w:t>
      </w:r>
      <w:r w:rsidR="00F7798A">
        <w:t>bestens</w:t>
      </w:r>
      <w:r>
        <w:t xml:space="preserve"> für aussichtsreiche Wanderungen</w:t>
      </w:r>
      <w:r w:rsidR="00D75A18">
        <w:t xml:space="preserve"> und erholsames Entschleunigen</w:t>
      </w:r>
      <w:r w:rsidR="00881129">
        <w:t xml:space="preserve"> in der Natur</w:t>
      </w:r>
      <w:r>
        <w:t xml:space="preserve">. </w:t>
      </w:r>
      <w:r w:rsidR="00BD2E79">
        <w:t>Die</w:t>
      </w:r>
      <w:r w:rsidR="00F7798A">
        <w:t xml:space="preserve"> naturnahe</w:t>
      </w:r>
      <w:r w:rsidR="00ED5972">
        <w:t xml:space="preserve"> </w:t>
      </w:r>
      <w:hyperlink r:id="rId16" w:history="1">
        <w:r w:rsidR="00ED5972" w:rsidRPr="00ED5972">
          <w:rPr>
            <w:rStyle w:val="Hyperlink"/>
          </w:rPr>
          <w:t xml:space="preserve">Naherholungszone Schneider </w:t>
        </w:r>
        <w:proofErr w:type="spellStart"/>
        <w:r w:rsidR="00ED5972" w:rsidRPr="00ED5972">
          <w:rPr>
            <w:rStyle w:val="Hyperlink"/>
          </w:rPr>
          <w:t>Waldile</w:t>
        </w:r>
        <w:proofErr w:type="spellEnd"/>
      </w:hyperlink>
      <w:r w:rsidR="00ED5972">
        <w:t xml:space="preserve"> </w:t>
      </w:r>
      <w:r w:rsidR="00BD2E79">
        <w:t xml:space="preserve">lädt </w:t>
      </w:r>
      <w:r w:rsidR="00D75A18">
        <w:t xml:space="preserve">zum </w:t>
      </w:r>
      <w:r w:rsidR="00F7798A">
        <w:t xml:space="preserve">Erfrischen beim </w:t>
      </w:r>
      <w:proofErr w:type="spellStart"/>
      <w:r w:rsidR="00D75A18">
        <w:t>Barfusswandern</w:t>
      </w:r>
      <w:proofErr w:type="spellEnd"/>
      <w:r w:rsidR="00F7798A">
        <w:t xml:space="preserve"> ein</w:t>
      </w:r>
      <w:r w:rsidR="00BD2E79">
        <w:t>;</w:t>
      </w:r>
      <w:r w:rsidR="00881129">
        <w:t xml:space="preserve"> </w:t>
      </w:r>
      <w:proofErr w:type="spellStart"/>
      <w:r w:rsidR="00F7798A">
        <w:t>kneipp’sche</w:t>
      </w:r>
      <w:r w:rsidR="00BD2E79">
        <w:t>s</w:t>
      </w:r>
      <w:proofErr w:type="spellEnd"/>
      <w:r w:rsidR="00F7798A">
        <w:t xml:space="preserve"> </w:t>
      </w:r>
      <w:r w:rsidR="00881129">
        <w:t>Wassertreten</w:t>
      </w:r>
      <w:r w:rsidR="00F7798A">
        <w:t xml:space="preserve"> </w:t>
      </w:r>
      <w:r w:rsidR="00BD2E79">
        <w:t>sowie</w:t>
      </w:r>
      <w:r w:rsidR="00F7798A">
        <w:t xml:space="preserve"> </w:t>
      </w:r>
      <w:r w:rsidR="00881129">
        <w:t xml:space="preserve">Arm, Knie- und Gesichtsgüsse in der Kneippanlage sind </w:t>
      </w:r>
      <w:r w:rsidR="00717A2B">
        <w:t xml:space="preserve">ebenfalls </w:t>
      </w:r>
      <w:r w:rsidR="00BD2E79">
        <w:t>gut für die</w:t>
      </w:r>
      <w:r w:rsidR="00881129">
        <w:t xml:space="preserve"> Gesundheit.</w:t>
      </w:r>
      <w:r w:rsidR="00ED5972">
        <w:t xml:space="preserve"> </w:t>
      </w:r>
      <w:r w:rsidR="00BD2E79">
        <w:t xml:space="preserve">Auch die </w:t>
      </w:r>
      <w:proofErr w:type="spellStart"/>
      <w:r w:rsidR="00BD2E79">
        <w:t>Barfusswanderung</w:t>
      </w:r>
      <w:proofErr w:type="spellEnd"/>
      <w:r w:rsidR="00BD2E79">
        <w:t xml:space="preserve"> Rudelbach in </w:t>
      </w:r>
      <w:proofErr w:type="spellStart"/>
      <w:r w:rsidR="00BD2E79">
        <w:t>Taisten</w:t>
      </w:r>
      <w:proofErr w:type="spellEnd"/>
      <w:r w:rsidR="00BD2E79">
        <w:t>, der Besinnungsweg Via Lucis</w:t>
      </w:r>
      <w:r w:rsidR="00B2506A">
        <w:t xml:space="preserve"> und</w:t>
      </w:r>
      <w:r w:rsidR="00BD2E79">
        <w:t xml:space="preserve"> die </w:t>
      </w:r>
      <w:proofErr w:type="spellStart"/>
      <w:r w:rsidR="00BD2E79">
        <w:t>Rienzpromenade</w:t>
      </w:r>
      <w:proofErr w:type="spellEnd"/>
      <w:r w:rsidR="00BD2E79">
        <w:t xml:space="preserve"> in </w:t>
      </w:r>
      <w:proofErr w:type="spellStart"/>
      <w:r w:rsidR="00BD2E79">
        <w:t>Welsberg</w:t>
      </w:r>
      <w:proofErr w:type="spellEnd"/>
      <w:r w:rsidR="00BD2E79">
        <w:t xml:space="preserve"> </w:t>
      </w:r>
      <w:r w:rsidR="00B2506A">
        <w:t xml:space="preserve">sind perfekt zum naturnahen </w:t>
      </w:r>
      <w:r w:rsidR="00BD2E79">
        <w:t>Entspann</w:t>
      </w:r>
      <w:r w:rsidR="00B2506A">
        <w:t>en. Die</w:t>
      </w:r>
      <w:r w:rsidR="00BD2E79">
        <w:t xml:space="preserve"> </w:t>
      </w:r>
      <w:hyperlink r:id="rId17" w:history="1">
        <w:r w:rsidR="00BD2E79" w:rsidRPr="00B2506A">
          <w:rPr>
            <w:rStyle w:val="Hyperlink"/>
          </w:rPr>
          <w:t>Ruine Thurn</w:t>
        </w:r>
      </w:hyperlink>
      <w:r w:rsidR="00B2506A">
        <w:t xml:space="preserve"> und die noch gut erhaltene Burg</w:t>
      </w:r>
      <w:r w:rsidR="00BD2E79">
        <w:t xml:space="preserve"> </w:t>
      </w:r>
      <w:proofErr w:type="spellStart"/>
      <w:r w:rsidR="00BD2E79">
        <w:t>Welsberg</w:t>
      </w:r>
      <w:proofErr w:type="spellEnd"/>
      <w:r w:rsidR="00BD2E79">
        <w:t xml:space="preserve"> </w:t>
      </w:r>
      <w:r w:rsidR="00B2506A">
        <w:t xml:space="preserve">lassen </w:t>
      </w:r>
      <w:r w:rsidR="00424002">
        <w:t xml:space="preserve">sich </w:t>
      </w:r>
      <w:r w:rsidR="00717A2B">
        <w:t>auf</w:t>
      </w:r>
      <w:r w:rsidR="00B2506A">
        <w:t xml:space="preserve"> einer hübschen Rundwanderung erkunden. I</w:t>
      </w:r>
      <w:r w:rsidR="00203C99">
        <w:t>n den letzten zwei bis drei Jahren hat sich v</w:t>
      </w:r>
      <w:r w:rsidR="00B2506A">
        <w:t xml:space="preserve">iel in der Hotellandschaft getan: Seit 2020 </w:t>
      </w:r>
      <w:r w:rsidR="00203C99">
        <w:t xml:space="preserve">lässt die neue </w:t>
      </w:r>
      <w:hyperlink r:id="rId18" w:history="1">
        <w:proofErr w:type="spellStart"/>
        <w:r w:rsidR="00B2506A" w:rsidRPr="00717A2B">
          <w:rPr>
            <w:rStyle w:val="Hyperlink"/>
          </w:rPr>
          <w:t>Fontis</w:t>
        </w:r>
        <w:proofErr w:type="spellEnd"/>
        <w:r w:rsidR="00B2506A" w:rsidRPr="00717A2B">
          <w:rPr>
            <w:rStyle w:val="Hyperlink"/>
          </w:rPr>
          <w:t xml:space="preserve"> </w:t>
        </w:r>
        <w:proofErr w:type="spellStart"/>
        <w:r w:rsidR="00203C99" w:rsidRPr="00717A2B">
          <w:rPr>
            <w:rStyle w:val="Hyperlink"/>
          </w:rPr>
          <w:t>luxury</w:t>
        </w:r>
        <w:proofErr w:type="spellEnd"/>
        <w:r w:rsidR="00203C99" w:rsidRPr="00717A2B">
          <w:rPr>
            <w:rStyle w:val="Hyperlink"/>
          </w:rPr>
          <w:t xml:space="preserve"> </w:t>
        </w:r>
        <w:proofErr w:type="spellStart"/>
        <w:r w:rsidR="00203C99" w:rsidRPr="00717A2B">
          <w:rPr>
            <w:rStyle w:val="Hyperlink"/>
          </w:rPr>
          <w:t>spa</w:t>
        </w:r>
        <w:proofErr w:type="spellEnd"/>
        <w:r w:rsidR="00203C99" w:rsidRPr="00717A2B">
          <w:rPr>
            <w:rStyle w:val="Hyperlink"/>
          </w:rPr>
          <w:t xml:space="preserve"> </w:t>
        </w:r>
        <w:proofErr w:type="spellStart"/>
        <w:r w:rsidR="00203C99" w:rsidRPr="00717A2B">
          <w:rPr>
            <w:rStyle w:val="Hyperlink"/>
          </w:rPr>
          <w:t>lodge</w:t>
        </w:r>
        <w:proofErr w:type="spellEnd"/>
      </w:hyperlink>
      <w:r w:rsidR="00203C99">
        <w:t xml:space="preserve"> </w:t>
      </w:r>
      <w:r w:rsidR="00B2506A">
        <w:t>Ferienträume</w:t>
      </w:r>
      <w:r w:rsidR="00203C99">
        <w:t xml:space="preserve"> wahr werden. </w:t>
      </w:r>
      <w:r w:rsidR="00717A2B">
        <w:t>Mit den</w:t>
      </w:r>
      <w:r w:rsidR="00203C99">
        <w:t xml:space="preserve"> </w:t>
      </w:r>
      <w:hyperlink r:id="rId19" w:history="1">
        <w:proofErr w:type="spellStart"/>
        <w:r w:rsidR="00203C99" w:rsidRPr="00717A2B">
          <w:rPr>
            <w:rStyle w:val="Hyperlink"/>
          </w:rPr>
          <w:t>Hayloft</w:t>
        </w:r>
        <w:proofErr w:type="spellEnd"/>
        <w:r w:rsidR="00203C99" w:rsidRPr="00717A2B">
          <w:rPr>
            <w:rStyle w:val="Hyperlink"/>
          </w:rPr>
          <w:t xml:space="preserve"> Apartments</w:t>
        </w:r>
      </w:hyperlink>
      <w:r w:rsidR="00203C99">
        <w:t xml:space="preserve"> </w:t>
      </w:r>
      <w:r w:rsidR="00717A2B">
        <w:t>bietet der</w:t>
      </w:r>
      <w:r w:rsidR="00203C99">
        <w:t xml:space="preserve"> </w:t>
      </w:r>
      <w:proofErr w:type="spellStart"/>
      <w:r w:rsidR="00203C99">
        <w:t>Preindlerhof</w:t>
      </w:r>
      <w:proofErr w:type="spellEnd"/>
      <w:r w:rsidR="00203C99">
        <w:t xml:space="preserve"> neue </w:t>
      </w:r>
      <w:r w:rsidR="00717A2B">
        <w:t xml:space="preserve">und stylishe </w:t>
      </w:r>
      <w:r w:rsidR="00203C99">
        <w:t>Ferienwohnungen im renovierten Heustadel a</w:t>
      </w:r>
      <w:r w:rsidR="00717A2B">
        <w:t>n</w:t>
      </w:r>
      <w:r w:rsidR="00203C99">
        <w:t>.</w:t>
      </w:r>
      <w:r w:rsidR="00717A2B">
        <w:t xml:space="preserve"> Das</w:t>
      </w:r>
      <w:r w:rsidR="00066EB5">
        <w:t xml:space="preserve"> neu umgebaute</w:t>
      </w:r>
      <w:r w:rsidR="00717A2B">
        <w:t xml:space="preserve"> </w:t>
      </w:r>
      <w:hyperlink r:id="rId20" w:history="1">
        <w:r w:rsidR="00CE6476">
          <w:rPr>
            <w:rStyle w:val="Hyperlink"/>
          </w:rPr>
          <w:t>Hotel C</w:t>
        </w:r>
        <w:r w:rsidR="00066EB5" w:rsidRPr="00066EB5">
          <w:rPr>
            <w:rStyle w:val="Hyperlink"/>
          </w:rPr>
          <w:t>hristof</w:t>
        </w:r>
      </w:hyperlink>
      <w:r w:rsidR="00066EB5">
        <w:t xml:space="preserve"> wartet mit </w:t>
      </w:r>
      <w:r w:rsidR="00A3093C">
        <w:t>frischem</w:t>
      </w:r>
      <w:r w:rsidR="00066EB5">
        <w:t xml:space="preserve"> Rezeptionsbereich und neuen Aufenthaltsräumen für die Gäste</w:t>
      </w:r>
      <w:r w:rsidR="00D03585">
        <w:t xml:space="preserve"> auf</w:t>
      </w:r>
      <w:r w:rsidR="00066EB5">
        <w:t>.</w:t>
      </w:r>
      <w:r w:rsidR="00D03585">
        <w:t xml:space="preserve"> Einfach, unkompliziert und locker präsentiert sich das Hotel ohne Schnickschnack. Seit 2019 </w:t>
      </w:r>
      <w:r w:rsidR="00A3093C">
        <w:t xml:space="preserve">verbindet der </w:t>
      </w:r>
      <w:proofErr w:type="spellStart"/>
      <w:r w:rsidR="00A3093C">
        <w:t>Mudlerhof</w:t>
      </w:r>
      <w:proofErr w:type="spellEnd"/>
      <w:r w:rsidR="00A3093C">
        <w:t xml:space="preserve"> in den </w:t>
      </w:r>
      <w:hyperlink r:id="rId21" w:history="1">
        <w:proofErr w:type="spellStart"/>
        <w:r w:rsidR="00A3093C" w:rsidRPr="00A3093C">
          <w:rPr>
            <w:rStyle w:val="Hyperlink"/>
          </w:rPr>
          <w:t>Sunnig</w:t>
        </w:r>
        <w:proofErr w:type="spellEnd"/>
        <w:r w:rsidR="00A3093C" w:rsidRPr="00A3093C">
          <w:rPr>
            <w:rStyle w:val="Hyperlink"/>
          </w:rPr>
          <w:t xml:space="preserve"> Nature Apartments</w:t>
        </w:r>
      </w:hyperlink>
      <w:r w:rsidR="00A3093C">
        <w:t xml:space="preserve"> Südtiroler Wohnatmosphäre mit modernem Komfort. Das </w:t>
      </w:r>
      <w:hyperlink r:id="rId22" w:history="1">
        <w:r w:rsidR="00A3093C" w:rsidRPr="00362E07">
          <w:rPr>
            <w:rStyle w:val="Hyperlink"/>
          </w:rPr>
          <w:t>Alpine Nature Hotel Stoll</w:t>
        </w:r>
      </w:hyperlink>
      <w:r w:rsidR="00A3093C">
        <w:t xml:space="preserve"> hat mit seine</w:t>
      </w:r>
      <w:r w:rsidR="00362E07">
        <w:t xml:space="preserve">m neuen Wellnessbereich ein spezielles Wohlfühlambiente mit atemberaubender Aussicht geschaffen. Die </w:t>
      </w:r>
      <w:hyperlink r:id="rId23" w:history="1">
        <w:r w:rsidR="00362E07" w:rsidRPr="00424002">
          <w:rPr>
            <w:rStyle w:val="Hyperlink"/>
          </w:rPr>
          <w:t>Mountain Residence Montana</w:t>
        </w:r>
      </w:hyperlink>
      <w:r w:rsidR="00362E07">
        <w:t xml:space="preserve"> überzeugt durch ihre puristische Architektur – aber nicht nur. D</w:t>
      </w:r>
      <w:r w:rsidR="0011625D">
        <w:t>ieses</w:t>
      </w:r>
      <w:r w:rsidR="00362E07">
        <w:t xml:space="preserve"> </w:t>
      </w:r>
      <w:proofErr w:type="spellStart"/>
      <w:r w:rsidR="00362E07">
        <w:t>Hideaway</w:t>
      </w:r>
      <w:proofErr w:type="spellEnd"/>
      <w:r w:rsidR="00362E07">
        <w:t xml:space="preserve"> in den Dolomiten bricht mit den typischen Standards der Hotellerie und</w:t>
      </w:r>
      <w:r w:rsidR="0011625D">
        <w:t xml:space="preserve"> bietet Apartments mit Schwimmbad, Wellness und Spa. Der </w:t>
      </w:r>
      <w:hyperlink r:id="rId24" w:history="1">
        <w:proofErr w:type="spellStart"/>
        <w:r w:rsidR="0011625D" w:rsidRPr="00424002">
          <w:rPr>
            <w:rStyle w:val="Hyperlink"/>
          </w:rPr>
          <w:t>Webahof</w:t>
        </w:r>
        <w:proofErr w:type="spellEnd"/>
      </w:hyperlink>
      <w:r w:rsidR="0011625D">
        <w:t xml:space="preserve"> </w:t>
      </w:r>
      <w:r w:rsidR="005D1E4F">
        <w:t xml:space="preserve">punktet </w:t>
      </w:r>
      <w:r w:rsidR="00424002">
        <w:t xml:space="preserve">seit 2019 </w:t>
      </w:r>
      <w:r w:rsidR="005D1E4F">
        <w:t xml:space="preserve">mit seiner neuen Ferienwohnung – das neue Chalet-Appartement versprüht ein hochwertiges, alpenländisches Flair. Naturverbunden, ehrlich und aussichtsreich – so präsentiert sich </w:t>
      </w:r>
      <w:hyperlink r:id="rId25" w:history="1">
        <w:proofErr w:type="spellStart"/>
        <w:r w:rsidR="005D1E4F" w:rsidRPr="005D1E4F">
          <w:rPr>
            <w:rStyle w:val="Hyperlink"/>
          </w:rPr>
          <w:t>Förra</w:t>
        </w:r>
        <w:proofErr w:type="spellEnd"/>
      </w:hyperlink>
      <w:r w:rsidR="00865D7D">
        <w:t>, die</w:t>
      </w:r>
      <w:r w:rsidR="005D1E4F">
        <w:t xml:space="preserve"> neue </w:t>
      </w:r>
      <w:r w:rsidR="00865D7D">
        <w:t>Ferienwohnung</w:t>
      </w:r>
      <w:r w:rsidR="005D1E4F">
        <w:t xml:space="preserve"> auf dem Bauernhof.</w:t>
      </w:r>
    </w:p>
    <w:p w14:paraId="2E509D85" w14:textId="6A2F9F1C" w:rsidR="00025D3D" w:rsidRDefault="005D5F95" w:rsidP="009267ED">
      <w:r>
        <w:rPr>
          <w:rStyle w:val="80MediummarkierenZchn"/>
        </w:rPr>
        <w:t xml:space="preserve">Das </w:t>
      </w:r>
      <w:proofErr w:type="spellStart"/>
      <w:r w:rsidR="00865D7D">
        <w:rPr>
          <w:rStyle w:val="80MediummarkierenZchn"/>
        </w:rPr>
        <w:t>Antholzertal</w:t>
      </w:r>
      <w:proofErr w:type="spellEnd"/>
      <w:r>
        <w:rPr>
          <w:rStyle w:val="80MediummarkierenZchn"/>
        </w:rPr>
        <w:t xml:space="preserve"> erstreckt sich östlich von Bruneck</w:t>
      </w:r>
      <w:r w:rsidR="00A93E4A">
        <w:t xml:space="preserve"> </w:t>
      </w:r>
      <w:r>
        <w:t>bis hin zur österreichischen Grenze</w:t>
      </w:r>
      <w:r w:rsidR="00A93E4A">
        <w:t>.</w:t>
      </w:r>
      <w:r>
        <w:t xml:space="preserve"> Feriengäste treffen hier auf einzigartige Naturlandschaften. </w:t>
      </w:r>
      <w:r w:rsidR="009B11DA">
        <w:t>In diese</w:t>
      </w:r>
      <w:r w:rsidR="00647780">
        <w:t>r</w:t>
      </w:r>
      <w:r w:rsidR="009B11DA">
        <w:t xml:space="preserve"> idyllischen </w:t>
      </w:r>
      <w:proofErr w:type="spellStart"/>
      <w:r w:rsidR="00647780">
        <w:t>Gegende</w:t>
      </w:r>
      <w:proofErr w:type="spellEnd"/>
      <w:r w:rsidR="00647780">
        <w:t xml:space="preserve"> </w:t>
      </w:r>
      <w:r w:rsidR="009B11DA">
        <w:t>bietet d</w:t>
      </w:r>
      <w:r w:rsidR="00906583">
        <w:t xml:space="preserve">as </w:t>
      </w:r>
      <w:hyperlink r:id="rId26" w:history="1">
        <w:r w:rsidR="00906583" w:rsidRPr="00FF6B4D">
          <w:rPr>
            <w:rStyle w:val="Hyperlink"/>
          </w:rPr>
          <w:t xml:space="preserve">Hotel </w:t>
        </w:r>
        <w:proofErr w:type="spellStart"/>
        <w:r w:rsidR="00906583" w:rsidRPr="00FF6B4D">
          <w:rPr>
            <w:rStyle w:val="Hyperlink"/>
          </w:rPr>
          <w:t>Autentis</w:t>
        </w:r>
        <w:proofErr w:type="spellEnd"/>
      </w:hyperlink>
      <w:r>
        <w:t xml:space="preserve"> </w:t>
      </w:r>
      <w:r w:rsidR="00EB6C52">
        <w:t xml:space="preserve">seit </w:t>
      </w:r>
      <w:r>
        <w:t xml:space="preserve">2021 </w:t>
      </w:r>
      <w:r w:rsidR="00EB6C52">
        <w:t xml:space="preserve">neue Zimmer und Suiten im </w:t>
      </w:r>
      <w:proofErr w:type="spellStart"/>
      <w:r w:rsidR="00647780">
        <w:t>denkmalgeschützen</w:t>
      </w:r>
      <w:proofErr w:type="spellEnd"/>
      <w:r w:rsidR="00EB6C52">
        <w:t xml:space="preserve"> Bauernhaus</w:t>
      </w:r>
      <w:r w:rsidR="009B11DA">
        <w:t xml:space="preserve"> an</w:t>
      </w:r>
      <w:r w:rsidR="00EB6C52">
        <w:t xml:space="preserve">. </w:t>
      </w:r>
      <w:r w:rsidR="009B11DA">
        <w:t>Attraktiv sind</w:t>
      </w:r>
      <w:r w:rsidR="00EB6C52">
        <w:t xml:space="preserve"> </w:t>
      </w:r>
      <w:r w:rsidR="00647780">
        <w:t xml:space="preserve">auch </w:t>
      </w:r>
      <w:r w:rsidR="00FF6B4D">
        <w:t xml:space="preserve">die Verkostungsstube und </w:t>
      </w:r>
      <w:r w:rsidR="00EB6C52">
        <w:t xml:space="preserve">ein eigenes Delikatessengeschäft direkt im Hotel, wo es </w:t>
      </w:r>
      <w:r w:rsidR="00FF6B4D">
        <w:t>Speck aus der familieneigenen Metzgerei und weitere Köstlichkeiten zum Degustieren gibt.</w:t>
      </w:r>
      <w:r w:rsidR="009B11DA">
        <w:t xml:space="preserve"> Der </w:t>
      </w:r>
      <w:hyperlink r:id="rId27" w:history="1">
        <w:proofErr w:type="spellStart"/>
        <w:r w:rsidR="009B11DA" w:rsidRPr="009B11DA">
          <w:rPr>
            <w:rStyle w:val="Hyperlink"/>
          </w:rPr>
          <w:t>Ausserwegerhof</w:t>
        </w:r>
        <w:proofErr w:type="spellEnd"/>
      </w:hyperlink>
      <w:r w:rsidR="009B11DA">
        <w:t xml:space="preserve"> ist ein mit Liebe restaurierter Hof, der Ferienapartments mit gesundem Wohnklima und antikem Flair der alten Gemäuer</w:t>
      </w:r>
      <w:r w:rsidR="00647780">
        <w:t xml:space="preserve"> anbietet</w:t>
      </w:r>
      <w:r w:rsidR="009B11DA">
        <w:t>.</w:t>
      </w:r>
      <w:r w:rsidR="00647780">
        <w:t xml:space="preserve"> Der historische </w:t>
      </w:r>
      <w:proofErr w:type="spellStart"/>
      <w:r w:rsidR="00647780">
        <w:t>Antenhofer</w:t>
      </w:r>
      <w:proofErr w:type="spellEnd"/>
      <w:r w:rsidR="00647780">
        <w:t xml:space="preserve"> wurde</w:t>
      </w:r>
      <w:r w:rsidR="00F112F0">
        <w:t xml:space="preserve"> </w:t>
      </w:r>
      <w:r w:rsidR="00425F79">
        <w:t>behutsam umgebaut und wartet mit neuen Zimmern und Wohnungen zum Wohlfühlen auf.</w:t>
      </w:r>
      <w:r w:rsidR="001318F0">
        <w:t xml:space="preserve"> Die </w:t>
      </w:r>
      <w:hyperlink r:id="rId28" w:history="1">
        <w:proofErr w:type="spellStart"/>
        <w:r w:rsidR="001318F0" w:rsidRPr="001318F0">
          <w:rPr>
            <w:rStyle w:val="Hyperlink"/>
          </w:rPr>
          <w:t>Farmat</w:t>
        </w:r>
        <w:proofErr w:type="spellEnd"/>
        <w:r w:rsidR="001318F0" w:rsidRPr="001318F0">
          <w:rPr>
            <w:rStyle w:val="Hyperlink"/>
          </w:rPr>
          <w:t xml:space="preserve"> Manufaktur</w:t>
        </w:r>
      </w:hyperlink>
      <w:r w:rsidR="001318F0">
        <w:t xml:space="preserve"> zeigt, was passiert, wenn die besten Rohstoffe der </w:t>
      </w:r>
      <w:proofErr w:type="spellStart"/>
      <w:r w:rsidR="001318F0">
        <w:t>Antholzer</w:t>
      </w:r>
      <w:proofErr w:type="spellEnd"/>
      <w:r w:rsidR="001318F0">
        <w:t xml:space="preserve"> Natur </w:t>
      </w:r>
      <w:proofErr w:type="gramStart"/>
      <w:r w:rsidR="001318F0">
        <w:t>auf brennende</w:t>
      </w:r>
      <w:proofErr w:type="gramEnd"/>
      <w:r w:rsidR="001318F0">
        <w:t xml:space="preserve"> Passion und raffinierte Veredelungsverfahren treffen: es entstehen grandiose aromatische Liköre. Wer im </w:t>
      </w:r>
      <w:proofErr w:type="spellStart"/>
      <w:r w:rsidR="001318F0">
        <w:t>Antholzertal</w:t>
      </w:r>
      <w:proofErr w:type="spellEnd"/>
      <w:r w:rsidR="001318F0">
        <w:t xml:space="preserve"> Ferien macht, sollte sich auf keinen Fall die </w:t>
      </w:r>
      <w:hyperlink r:id="rId29" w:history="1">
        <w:r w:rsidR="001318F0" w:rsidRPr="001318F0">
          <w:rPr>
            <w:rStyle w:val="Hyperlink"/>
          </w:rPr>
          <w:t>Gipfel Sonnenaufgangstour</w:t>
        </w:r>
      </w:hyperlink>
      <w:r w:rsidR="001318F0">
        <w:t xml:space="preserve"> mit zünftigem Almfrühstück entgehen lassen.</w:t>
      </w:r>
    </w:p>
    <w:p w14:paraId="28E8ACBC" w14:textId="2F892639" w:rsidR="001318F0" w:rsidRDefault="006D6A18" w:rsidP="009267ED">
      <w:r>
        <w:rPr>
          <w:rStyle w:val="80MediummarkierenZchn"/>
        </w:rPr>
        <w:t xml:space="preserve">Das </w:t>
      </w:r>
      <w:proofErr w:type="spellStart"/>
      <w:r>
        <w:rPr>
          <w:rStyle w:val="80MediummarkierenZchn"/>
        </w:rPr>
        <w:t>Sarntal</w:t>
      </w:r>
      <w:proofErr w:type="spellEnd"/>
      <w:r>
        <w:rPr>
          <w:rStyle w:val="80MediummarkierenZchn"/>
        </w:rPr>
        <w:t xml:space="preserve"> ist ein ruhiges </w:t>
      </w:r>
      <w:proofErr w:type="spellStart"/>
      <w:r>
        <w:rPr>
          <w:rStyle w:val="80MediummarkierenZchn"/>
        </w:rPr>
        <w:t>Aktivtal</w:t>
      </w:r>
      <w:proofErr w:type="spellEnd"/>
      <w:r w:rsidR="001318F0">
        <w:t xml:space="preserve"> </w:t>
      </w:r>
      <w:r>
        <w:t xml:space="preserve">und bildet einen reizvollen Kontrast zu den mediterranen Weingebieten in Südtirols Süden. Hier gibt es zahlreiche kulinarische Spots zu entdecken: Eingebettet inmitten idyllischer Bergbauernhöfe und uriger Natur überzeugt das </w:t>
      </w:r>
      <w:hyperlink r:id="rId30" w:history="1">
        <w:r w:rsidRPr="006D6A18">
          <w:rPr>
            <w:rStyle w:val="Hyperlink"/>
          </w:rPr>
          <w:t>Alpenrestaurant Elisabeth</w:t>
        </w:r>
      </w:hyperlink>
      <w:r>
        <w:t xml:space="preserve"> in Pens mit saisonaler Küche und regionalen Produkten. </w:t>
      </w:r>
      <w:r w:rsidR="003953F6">
        <w:t xml:space="preserve">Ebenfalls in Pens verwöhnt der </w:t>
      </w:r>
      <w:hyperlink r:id="rId31" w:anchor="fq0CYn7E" w:history="1">
        <w:proofErr w:type="spellStart"/>
        <w:r w:rsidR="003953F6" w:rsidRPr="003953F6">
          <w:rPr>
            <w:rStyle w:val="Hyperlink"/>
          </w:rPr>
          <w:t>Penserhof</w:t>
        </w:r>
        <w:proofErr w:type="spellEnd"/>
      </w:hyperlink>
      <w:r w:rsidR="003953F6">
        <w:t xml:space="preserve"> die Gaumen seiner Gäste mit schmackhaften Speisen und edlen Weinen aus dem Südtirol. </w:t>
      </w:r>
      <w:r w:rsidR="005F6C51">
        <w:t xml:space="preserve">Der </w:t>
      </w:r>
      <w:hyperlink r:id="rId32" w:history="1">
        <w:r w:rsidR="003953F6" w:rsidRPr="005F6C51">
          <w:rPr>
            <w:rStyle w:val="Hyperlink"/>
          </w:rPr>
          <w:t>Gasthof</w:t>
        </w:r>
        <w:r w:rsidR="005F6C51" w:rsidRPr="005F6C51">
          <w:rPr>
            <w:rStyle w:val="Hyperlink"/>
          </w:rPr>
          <w:t xml:space="preserve"> Rabenstein</w:t>
        </w:r>
      </w:hyperlink>
      <w:r w:rsidR="005F6C51">
        <w:t xml:space="preserve"> in </w:t>
      </w:r>
      <w:proofErr w:type="spellStart"/>
      <w:r w:rsidR="005F6C51">
        <w:t>Muls</w:t>
      </w:r>
      <w:proofErr w:type="spellEnd"/>
      <w:r w:rsidR="005F6C51">
        <w:t xml:space="preserve"> glänzt bei der Zubereitung von Herzhaftem und Traditionellem der regionalen und lokalen Küche und verwöhnt seine Gäste mit frischen Fisch- und schmackhaften Fleischgerichten. Die Zutaten stammen fast </w:t>
      </w:r>
      <w:proofErr w:type="spellStart"/>
      <w:r w:rsidR="005F6C51">
        <w:t>ausschliesslich</w:t>
      </w:r>
      <w:proofErr w:type="spellEnd"/>
      <w:r w:rsidR="005F6C51">
        <w:t xml:space="preserve"> vom eigenen Hof. Ein beliebter Ausflugsort in den </w:t>
      </w:r>
      <w:proofErr w:type="spellStart"/>
      <w:r w:rsidR="005F6C51">
        <w:t>Sarntaler</w:t>
      </w:r>
      <w:proofErr w:type="spellEnd"/>
      <w:r w:rsidR="005F6C51">
        <w:t xml:space="preserve"> Alpen ist der </w:t>
      </w:r>
      <w:hyperlink r:id="rId33" w:history="1">
        <w:proofErr w:type="spellStart"/>
        <w:r w:rsidR="005F6C51" w:rsidRPr="00080E0C">
          <w:rPr>
            <w:rStyle w:val="Hyperlink"/>
          </w:rPr>
          <w:t>Durnholzer</w:t>
        </w:r>
        <w:proofErr w:type="spellEnd"/>
        <w:r w:rsidR="005F6C51" w:rsidRPr="00080E0C">
          <w:rPr>
            <w:rStyle w:val="Hyperlink"/>
          </w:rPr>
          <w:t xml:space="preserve"> See</w:t>
        </w:r>
      </w:hyperlink>
      <w:r w:rsidR="005F6C51">
        <w:t>. D</w:t>
      </w:r>
      <w:r w:rsidR="00080E0C">
        <w:t>ies</w:t>
      </w:r>
      <w:r w:rsidR="005F6C51">
        <w:t xml:space="preserve">er </w:t>
      </w:r>
      <w:r w:rsidR="00080E0C">
        <w:t>kleine, dreieckige</w:t>
      </w:r>
      <w:r w:rsidR="005F6C51">
        <w:t xml:space="preserve"> Bergsee liegt im malerisch</w:t>
      </w:r>
      <w:r w:rsidR="00080E0C">
        <w:t xml:space="preserve">en </w:t>
      </w:r>
      <w:proofErr w:type="spellStart"/>
      <w:r w:rsidR="00080E0C">
        <w:t>Durnholzer</w:t>
      </w:r>
      <w:proofErr w:type="spellEnd"/>
      <w:r w:rsidR="00080E0C">
        <w:t xml:space="preserve"> Tal, weitab vom Trubel der Stadt. Zum Baden ist er zu kalt, dafür lässt es sich im Sommer angeln und eine Umrundung entlang der Naturschönheiten empfiehlt sich. Zu den Veranstaltungshighlights gehört die </w:t>
      </w:r>
      <w:hyperlink r:id="rId34" w:history="1">
        <w:r w:rsidR="00080E0C" w:rsidRPr="00080E0C">
          <w:rPr>
            <w:rStyle w:val="Hyperlink"/>
          </w:rPr>
          <w:t xml:space="preserve">Sarner Bike-Volkstour Almrausch &amp; </w:t>
        </w:r>
        <w:proofErr w:type="spellStart"/>
        <w:r w:rsidR="00080E0C" w:rsidRPr="00080E0C">
          <w:rPr>
            <w:rStyle w:val="Hyperlink"/>
          </w:rPr>
          <w:t>Edelbike</w:t>
        </w:r>
        <w:proofErr w:type="spellEnd"/>
      </w:hyperlink>
      <w:r w:rsidR="00080E0C">
        <w:t xml:space="preserve"> am 9. Juli, die man auf keinen Fall verpassen sollte.</w:t>
      </w:r>
    </w:p>
    <w:bookmarkEnd w:id="0"/>
    <w:p w14:paraId="240AFE51" w14:textId="432ED9F0" w:rsidR="00B01001" w:rsidRPr="00B168ED" w:rsidRDefault="00B01001" w:rsidP="00B01001">
      <w:pPr>
        <w:pStyle w:val="berschrift3"/>
        <w:spacing w:before="480"/>
      </w:pPr>
      <w:r>
        <w:lastRenderedPageBreak/>
        <w:t>NACHHALTIG</w:t>
      </w:r>
      <w:r w:rsidRPr="00B168ED">
        <w:t xml:space="preserve"> i</w:t>
      </w:r>
      <w:r>
        <w:t>NS</w:t>
      </w:r>
      <w:r w:rsidRPr="00B168ED">
        <w:t xml:space="preserve"> Südtirol</w:t>
      </w:r>
      <w:r>
        <w:t xml:space="preserve"> REISEN</w:t>
      </w:r>
    </w:p>
    <w:p w14:paraId="2F8831AF" w14:textId="1E128A18" w:rsidR="00254DD2" w:rsidRDefault="006275C6" w:rsidP="00254DD2">
      <w:r>
        <w:rPr>
          <w:rStyle w:val="80MediummarkierenZchn"/>
          <w:lang w:val="de-CH"/>
        </w:rPr>
        <w:t>Kein Verkehrsmittel ist grüner als die Bahn</w:t>
      </w:r>
      <w:r w:rsidR="00097A7D">
        <w:rPr>
          <w:rStyle w:val="80MediummarkierenZchn"/>
          <w:lang w:val="de-CH"/>
        </w:rPr>
        <w:t>,</w:t>
      </w:r>
      <w:r w:rsidR="00B01001" w:rsidRPr="009D33FD">
        <w:rPr>
          <w:rStyle w:val="80MediummarkierenZchn"/>
          <w:lang w:val="de-CH"/>
        </w:rPr>
        <w:t xml:space="preserve"> </w:t>
      </w:r>
      <w:r w:rsidR="00097A7D">
        <w:t>um ins Südtirol zu kommen. Dank der zahlreichen Zugsverbindungen ist die Anreise mit der Bahn auch praktisch und bequem. In der Region selbst bieten moderne und gut vernetzte Regionalzüge nahtlose Anschlüsse zu den weiteren Zielorten. Mit dem Südtirol Guest Pass oder der Mobilcard erhalten Gäste unbegrenzten Zugang zum gesamten öffentlichen Nahverkehr.</w:t>
      </w:r>
      <w:r w:rsidR="00254DD2">
        <w:t xml:space="preserve"> Mehr dazu unter: </w:t>
      </w:r>
      <w:hyperlink r:id="rId35" w:history="1">
        <w:r w:rsidR="00254DD2" w:rsidRPr="00BF1B02">
          <w:rPr>
            <w:rStyle w:val="Hyperlink"/>
          </w:rPr>
          <w:t>www.suedtirol.info/anreise</w:t>
        </w:r>
      </w:hyperlink>
      <w:r w:rsidR="003173A0">
        <w:rPr>
          <w:rStyle w:val="Hyperlink"/>
        </w:rPr>
        <w:t>/mit-dem-zug</w:t>
      </w:r>
    </w:p>
    <w:p w14:paraId="387E11B2" w14:textId="69F068BA" w:rsidR="00492FD7" w:rsidRPr="00960FBD" w:rsidRDefault="00492FD7" w:rsidP="00E545E0">
      <w:pPr>
        <w:pStyle w:val="berschrift3"/>
        <w:spacing w:before="480"/>
      </w:pPr>
      <w:r w:rsidRPr="00960FBD">
        <w:t>Über Südtirol</w:t>
      </w:r>
    </w:p>
    <w:p w14:paraId="2642C977" w14:textId="3DFCEDBE" w:rsidR="00B36105" w:rsidRDefault="00492FD7" w:rsidP="003D613E">
      <w:r w:rsidRPr="00960FBD">
        <w:t xml:space="preserve">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w:t>
      </w:r>
      <w:proofErr w:type="spellStart"/>
      <w:r w:rsidRPr="00960FBD">
        <w:t>Pastagerichten</w:t>
      </w:r>
      <w:proofErr w:type="spellEnd"/>
      <w:r w:rsidRPr="00960FBD">
        <w:t xml:space="preserve">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w:t>
      </w:r>
      <w:proofErr w:type="spellStart"/>
      <w:r w:rsidRPr="00960FBD">
        <w:t>Unesco</w:t>
      </w:r>
      <w:proofErr w:type="spellEnd"/>
      <w:r w:rsidRPr="00960FBD">
        <w:t>-Welterbe Dolomiten.</w:t>
      </w:r>
    </w:p>
    <w:p w14:paraId="528B12A6" w14:textId="54359285" w:rsidR="00492FD7" w:rsidRPr="008D7E17" w:rsidRDefault="00492FD7" w:rsidP="00492FD7">
      <w:pPr>
        <w:pStyle w:val="berschrift3"/>
      </w:pPr>
      <w:r w:rsidRPr="008D7E17">
        <w:t xml:space="preserve">WEITERFÜHRENDE LINKS </w:t>
      </w:r>
    </w:p>
    <w:p w14:paraId="3C5757C7" w14:textId="4F9F582E" w:rsidR="00492FD7" w:rsidRPr="00185646" w:rsidRDefault="00492FD7" w:rsidP="00492FD7">
      <w:pPr>
        <w:rPr>
          <w:rFonts w:eastAsia="Source Sans Pro Light" w:cs="Times New Roman"/>
          <w:dstrike/>
          <w:lang w:val="de-CH"/>
        </w:rPr>
      </w:pPr>
      <w:r w:rsidRPr="00F169D2">
        <w:rPr>
          <w:rFonts w:ascii="KievitPro-Regular" w:eastAsia="Source Sans Pro Light" w:hAnsi="KievitPro-Regular" w:cs="Times New Roman"/>
          <w:noProof/>
          <w:color w:val="000000"/>
          <w:lang w:val="it-IT"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36">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185646">
        <w:rPr>
          <w:rFonts w:ascii="KievitPro-Regular" w:eastAsia="Source Sans Pro Light" w:hAnsi="KievitPro-Regular" w:cs="Times New Roman"/>
          <w:color w:val="000000"/>
          <w:lang w:val="de-CH"/>
        </w:rPr>
        <w:br/>
      </w:r>
      <w:r w:rsidRPr="00185646">
        <w:rPr>
          <w:rStyle w:val="80MediummarkierenZchn"/>
          <w:lang w:val="de-CH"/>
        </w:rPr>
        <w:t xml:space="preserve">Facebook: </w:t>
      </w:r>
      <w:r w:rsidRPr="00185646">
        <w:rPr>
          <w:rFonts w:eastAsia="Source Sans Pro Light" w:cs="Times New Roman"/>
          <w:color w:val="000000"/>
          <w:u w:val="single"/>
          <w:lang w:val="de-CH"/>
        </w:rPr>
        <w:t>www.facebook.com/altoadige.suedtirol</w:t>
      </w:r>
      <w:r w:rsidRPr="00185646">
        <w:rPr>
          <w:rFonts w:ascii="KievitPro-Regular" w:eastAsia="Source Sans Pro Light" w:hAnsi="KievitPro-Regular" w:cs="Times New Roman"/>
          <w:color w:val="000000"/>
          <w:lang w:val="de-CH"/>
        </w:rPr>
        <w:t xml:space="preserve"> </w:t>
      </w:r>
      <w:r w:rsidRPr="00185646">
        <w:rPr>
          <w:rFonts w:eastAsia="Source Sans Pro Light" w:cs="Times New Roman"/>
          <w:lang w:val="de-CH"/>
        </w:rPr>
        <w:t>#Suedtirol</w:t>
      </w:r>
    </w:p>
    <w:p w14:paraId="4649B933" w14:textId="041F3CE2" w:rsidR="00761F15" w:rsidRPr="00C23120" w:rsidRDefault="00492FD7" w:rsidP="00FE0818">
      <w:pPr>
        <w:spacing w:line="360" w:lineRule="auto"/>
        <w:rPr>
          <w:rFonts w:eastAsia="Source Sans Pro Light" w:cs="Times New Roman"/>
          <w:dstrike/>
          <w:lang w:val="en-US"/>
        </w:rPr>
      </w:pPr>
      <w:r w:rsidRPr="00F169D2">
        <w:rPr>
          <w:rFonts w:ascii="KievitPro-Regular" w:eastAsia="Source Sans Pro Light" w:hAnsi="KievitPro-Regular" w:cs="Times New Roman"/>
          <w:noProof/>
          <w:color w:val="000000"/>
          <w:lang w:val="it-IT"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37">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CC5679">
        <w:rPr>
          <w:rFonts w:ascii="KievitPro-Regular" w:eastAsia="Source Sans Pro Light" w:hAnsi="KievitPro-Regular" w:cs="Times New Roman"/>
          <w:color w:val="000000"/>
          <w:lang w:val="en-GB"/>
        </w:rPr>
        <w:br/>
      </w:r>
      <w:r w:rsidRPr="00CC5679">
        <w:rPr>
          <w:rStyle w:val="80MediummarkierenZchn"/>
          <w:lang w:val="en-GB"/>
        </w:rPr>
        <w:t xml:space="preserve">Instagram: </w:t>
      </w:r>
      <w:hyperlink r:id="rId38" w:history="1">
        <w:r w:rsidR="00D94B6B" w:rsidRPr="00CC5679">
          <w:rPr>
            <w:rFonts w:eastAsia="Source Sans Pro Light" w:cs="Times New Roman"/>
            <w:color w:val="000000"/>
            <w:u w:val="single"/>
            <w:lang w:val="en-GB"/>
          </w:rPr>
          <w:t>www.instagram.com/visitsouthtyrol</w:t>
        </w:r>
      </w:hyperlink>
      <w:r w:rsidRPr="00CC5679">
        <w:rPr>
          <w:rFonts w:ascii="KievitPro-Regular" w:eastAsia="Source Sans Pro Light" w:hAnsi="KievitPro-Regular" w:cs="Times New Roman"/>
          <w:color w:val="000000"/>
          <w:lang w:val="en-GB"/>
        </w:rPr>
        <w:t xml:space="preserve"> </w:t>
      </w:r>
      <w:r w:rsidRPr="00CC5679">
        <w:rPr>
          <w:rFonts w:eastAsia="Source Sans Pro Light" w:cs="Times New Roman"/>
          <w:lang w:val="en-GB"/>
        </w:rPr>
        <w:t>@visitsouthtyrol #Suedtirol</w:t>
      </w:r>
      <w:r w:rsidR="00761F15" w:rsidRPr="00CC5679">
        <w:rPr>
          <w:rFonts w:eastAsia="Source Sans Pro Light" w:cs="Times New Roman"/>
          <w:lang w:val="en-GB"/>
        </w:rPr>
        <w:t xml:space="preserve"> </w:t>
      </w:r>
      <w:r w:rsidR="00E5716B" w:rsidRPr="00CC5679">
        <w:rPr>
          <w:rFonts w:eastAsia="Source Sans Pro Light" w:cs="Times New Roman"/>
          <w:lang w:val="en-GB"/>
        </w:rPr>
        <w:br/>
      </w:r>
      <w:r w:rsidRPr="00F169D2">
        <w:rPr>
          <w:rFonts w:ascii="KievitPro-Regular" w:eastAsia="Source Sans Pro Light" w:hAnsi="KievitPro-Regular" w:cs="Times New Roman"/>
          <w:noProof/>
          <w:color w:val="000000"/>
          <w:lang w:val="it-IT"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39">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F169D2">
        <w:rPr>
          <w:rFonts w:ascii="KievitPro-Regular" w:eastAsia="Source Sans Pro Light" w:hAnsi="KievitPro-Regular" w:cs="Times New Roman"/>
          <w:color w:val="000000"/>
          <w:lang w:val="en-US"/>
        </w:rPr>
        <w:br/>
      </w:r>
      <w:r w:rsidRPr="00761F15">
        <w:rPr>
          <w:rStyle w:val="80MediummarkierenZchn"/>
          <w:lang w:val="en-US"/>
        </w:rPr>
        <w:t>Twitter:</w:t>
      </w:r>
      <w:r w:rsidRPr="00EF175E">
        <w:rPr>
          <w:rStyle w:val="80MediummarkierenZchn"/>
          <w:lang w:val="en-US"/>
        </w:rPr>
        <w:t xml:space="preserve"> </w:t>
      </w:r>
      <w:r w:rsidRPr="00761F15">
        <w:rPr>
          <w:rFonts w:eastAsia="Source Sans Pro Light" w:cs="Times New Roman"/>
          <w:color w:val="000000"/>
          <w:lang w:val="en-US"/>
        </w:rPr>
        <w:t>twitter.com/</w:t>
      </w:r>
      <w:proofErr w:type="spellStart"/>
      <w:r w:rsidRPr="00761F15">
        <w:rPr>
          <w:rFonts w:eastAsia="Source Sans Pro Light" w:cs="Times New Roman"/>
          <w:color w:val="000000"/>
          <w:lang w:val="en-US"/>
        </w:rPr>
        <w:t>suedtirol_info</w:t>
      </w:r>
      <w:proofErr w:type="spellEnd"/>
      <w:r w:rsidR="00EF175E">
        <w:rPr>
          <w:rFonts w:ascii="KievitPro-Regular" w:eastAsia="Source Sans Pro Light" w:hAnsi="KievitPro-Regular" w:cs="Times New Roman"/>
          <w:color w:val="000000"/>
          <w:lang w:val="en-US"/>
        </w:rPr>
        <w:t xml:space="preserve"> </w:t>
      </w:r>
      <w:r w:rsidRPr="00F169D2">
        <w:rPr>
          <w:rFonts w:eastAsia="Source Sans Pro Light" w:cs="Times New Roman"/>
          <w:lang w:val="en-GB"/>
        </w:rPr>
        <w:t>#Suedtirol</w:t>
      </w:r>
    </w:p>
    <w:p w14:paraId="2CCABCC1" w14:textId="201D1795" w:rsidR="00F70747" w:rsidRDefault="00672691" w:rsidP="00F70747">
      <w:pPr>
        <w:pStyle w:val="Beschriftung"/>
        <w:rPr>
          <w:highlight w:val="yellow"/>
          <w:lang w:val="de-CH"/>
        </w:rPr>
      </w:pPr>
      <w:bookmarkStart w:id="1" w:name="_Hlk10795852"/>
      <w:r w:rsidRPr="006278FA">
        <w:rPr>
          <w:highlight w:val="yellow"/>
          <w:lang w:val="de-CH"/>
        </w:rPr>
        <w:br/>
      </w:r>
      <w:r w:rsidR="00F70747">
        <w:rPr>
          <w:noProof/>
          <w:lang w:val="it-IT" w:eastAsia="it-IT"/>
        </w:rPr>
        <w:drawing>
          <wp:inline distT="0" distB="0" distL="0" distR="0" wp14:anchorId="45035B1A" wp14:editId="72FE59FA">
            <wp:extent cx="2352675" cy="17526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inline>
        </w:drawing>
      </w:r>
      <w:r w:rsidR="006278FA">
        <w:rPr>
          <w:lang w:val="de-CH"/>
        </w:rPr>
        <w:t xml:space="preserve"> </w:t>
      </w:r>
      <w:r w:rsidR="00F70747">
        <w:rPr>
          <w:highlight w:val="yellow"/>
          <w:lang w:val="de-CH"/>
        </w:rPr>
        <w:br/>
      </w:r>
      <w:proofErr w:type="spellStart"/>
      <w:r w:rsidR="00F70747">
        <w:rPr>
          <w:lang w:val="de-CH"/>
        </w:rPr>
        <w:t>Durnholz</w:t>
      </w:r>
      <w:proofErr w:type="spellEnd"/>
      <w:r w:rsidR="00F70747">
        <w:rPr>
          <w:lang w:val="de-CH"/>
        </w:rPr>
        <w:t xml:space="preserve">_©TV </w:t>
      </w:r>
      <w:proofErr w:type="spellStart"/>
      <w:r w:rsidR="00F70747">
        <w:rPr>
          <w:lang w:val="de-CH"/>
        </w:rPr>
        <w:t>Sarntal_www.skypix</w:t>
      </w:r>
      <w:proofErr w:type="spellEnd"/>
    </w:p>
    <w:p w14:paraId="78B7F673" w14:textId="3159D9EB" w:rsidR="00F70747" w:rsidRPr="009E574F" w:rsidRDefault="00F70747" w:rsidP="00F70747">
      <w:pPr>
        <w:pStyle w:val="Beschriftung"/>
        <w:rPr>
          <w:rFonts w:asciiTheme="majorHAnsi" w:eastAsiaTheme="majorEastAsia" w:hAnsiTheme="majorHAnsi" w:cstheme="majorBidi"/>
          <w:caps/>
          <w:color w:val="A9BF00" w:themeColor="accent1"/>
          <w:szCs w:val="32"/>
          <w:lang w:val="de-CH"/>
        </w:rPr>
      </w:pPr>
      <w:r w:rsidRPr="00DB3C7B">
        <w:rPr>
          <w:lang w:val="de-CH"/>
        </w:rPr>
        <w:t xml:space="preserve">Weitere </w:t>
      </w:r>
      <w:hyperlink r:id="rId41" w:history="1">
        <w:r w:rsidRPr="00DB3C7B">
          <w:rPr>
            <w:rStyle w:val="Hyperlink"/>
            <w:lang w:val="de-CH"/>
          </w:rPr>
          <w:t>Bilder in High Resolution zu</w:t>
        </w:r>
        <w:r w:rsidRPr="00DB3C7B">
          <w:rPr>
            <w:rStyle w:val="Hyperlink"/>
            <w:lang w:val="de-CH"/>
          </w:rPr>
          <w:t>m</w:t>
        </w:r>
        <w:r w:rsidRPr="00DB3C7B">
          <w:rPr>
            <w:rStyle w:val="Hyperlink"/>
            <w:lang w:val="de-CH"/>
          </w:rPr>
          <w:t xml:space="preserve"> Download</w:t>
        </w:r>
      </w:hyperlink>
      <w:r w:rsidR="006278FA" w:rsidRPr="009E574F">
        <w:rPr>
          <w:lang w:val="de-CH"/>
        </w:rPr>
        <w:t xml:space="preserve"> </w:t>
      </w:r>
    </w:p>
    <w:p w14:paraId="7A3A025D" w14:textId="44769EC6" w:rsidR="003545FA" w:rsidRPr="009E574F" w:rsidRDefault="003545FA" w:rsidP="00F70747">
      <w:pPr>
        <w:pStyle w:val="Beschriftung"/>
        <w:rPr>
          <w:rFonts w:asciiTheme="majorHAnsi" w:eastAsiaTheme="majorEastAsia" w:hAnsiTheme="majorHAnsi" w:cstheme="majorBidi"/>
          <w:caps/>
          <w:color w:val="A9BF00" w:themeColor="accent1"/>
          <w:szCs w:val="32"/>
          <w:lang w:val="de-CH"/>
        </w:rPr>
      </w:pPr>
    </w:p>
    <w:p w14:paraId="0D461ACA" w14:textId="0BB00199" w:rsidR="00492FD7" w:rsidRPr="00680252" w:rsidRDefault="00492FD7" w:rsidP="00492FD7">
      <w:pPr>
        <w:pStyle w:val="berschrift3"/>
        <w:rPr>
          <w:lang w:val="it-IT"/>
        </w:rPr>
      </w:pPr>
      <w:r w:rsidRPr="00680252">
        <w:rPr>
          <w:lang w:val="it-IT"/>
        </w:rPr>
        <w:lastRenderedPageBreak/>
        <w:t>PRESSEKONTAKT</w:t>
      </w:r>
    </w:p>
    <w:p w14:paraId="2167B460" w14:textId="77777777" w:rsidR="00E545E0" w:rsidRPr="007C5B59" w:rsidRDefault="00E545E0" w:rsidP="00761F15">
      <w:pPr>
        <w:pStyle w:val="99FirmierungBold"/>
        <w:rPr>
          <w:lang w:val="it-IT"/>
        </w:rPr>
      </w:pPr>
      <w:r w:rsidRPr="007C5B59">
        <w:rPr>
          <w:lang w:val="it-IT"/>
        </w:rPr>
        <w:t>IDM Südtirol - Alto Adige</w:t>
      </w:r>
    </w:p>
    <w:p w14:paraId="227F82BF" w14:textId="6272A0D1" w:rsidR="00E545E0" w:rsidRPr="007C5B59" w:rsidRDefault="00DD564B" w:rsidP="00761F15">
      <w:pPr>
        <w:pStyle w:val="99Firmierung"/>
        <w:rPr>
          <w:lang w:val="it-IT"/>
        </w:rPr>
      </w:pPr>
      <w:r w:rsidRPr="007C5B59">
        <w:rPr>
          <w:lang w:val="it-IT"/>
        </w:rPr>
        <w:t>Norman Libardoni</w:t>
      </w:r>
    </w:p>
    <w:p w14:paraId="10C791E3" w14:textId="77777777" w:rsidR="00E545E0" w:rsidRPr="00885D04" w:rsidRDefault="00E545E0" w:rsidP="00761F15">
      <w:pPr>
        <w:pStyle w:val="99Firmierung"/>
        <w:rPr>
          <w:lang w:val="it-IT"/>
        </w:rPr>
      </w:pPr>
      <w:r w:rsidRPr="00885D04">
        <w:rPr>
          <w:lang w:val="it-IT"/>
        </w:rPr>
        <w:t>PR Schweiz</w:t>
      </w:r>
    </w:p>
    <w:p w14:paraId="1F6A355D" w14:textId="1F5CFB3E" w:rsidR="00313A3F" w:rsidRDefault="00313A3F" w:rsidP="00761F15">
      <w:pPr>
        <w:pStyle w:val="99Firmierung"/>
        <w:rPr>
          <w:lang w:val="it-IT"/>
        </w:rPr>
      </w:pPr>
      <w:proofErr w:type="spellStart"/>
      <w:r w:rsidRPr="00313A3F">
        <w:rPr>
          <w:lang w:val="it-IT"/>
        </w:rPr>
        <w:t>Schlachthofstra</w:t>
      </w:r>
      <w:r>
        <w:rPr>
          <w:lang w:val="it-IT"/>
        </w:rPr>
        <w:t>ss</w:t>
      </w:r>
      <w:r w:rsidRPr="00313A3F">
        <w:rPr>
          <w:lang w:val="it-IT"/>
        </w:rPr>
        <w:t>e</w:t>
      </w:r>
      <w:proofErr w:type="spellEnd"/>
      <w:r w:rsidRPr="00313A3F">
        <w:rPr>
          <w:lang w:val="it-IT"/>
        </w:rPr>
        <w:t xml:space="preserve"> 73 / Via del Macello, 73 </w:t>
      </w:r>
    </w:p>
    <w:p w14:paraId="1BD20612" w14:textId="0EE918D4" w:rsidR="00E545E0" w:rsidRPr="00E545E0" w:rsidRDefault="00E545E0" w:rsidP="00761F15">
      <w:pPr>
        <w:pStyle w:val="99Firmierung"/>
        <w:rPr>
          <w:lang w:val="it-IT"/>
        </w:rPr>
      </w:pPr>
      <w:r w:rsidRPr="00E545E0">
        <w:rPr>
          <w:lang w:val="it-IT"/>
        </w:rPr>
        <w:t xml:space="preserve">I-39100 Bozen / Bolzano </w:t>
      </w:r>
    </w:p>
    <w:p w14:paraId="633FA180" w14:textId="629069A9" w:rsidR="00E545E0" w:rsidRPr="0080416F" w:rsidRDefault="00E545E0" w:rsidP="00761F15">
      <w:pPr>
        <w:pStyle w:val="99Firmierung"/>
        <w:rPr>
          <w:lang w:val="de-CH"/>
        </w:rPr>
      </w:pPr>
      <w:r w:rsidRPr="0080416F">
        <w:rPr>
          <w:lang w:val="de-CH"/>
        </w:rPr>
        <w:t>T</w:t>
      </w:r>
      <w:r w:rsidRPr="0080416F">
        <w:rPr>
          <w:lang w:val="de-CH"/>
        </w:rPr>
        <w:tab/>
      </w:r>
      <w:r w:rsidRPr="0080416F">
        <w:rPr>
          <w:lang w:val="de-CH"/>
        </w:rPr>
        <w:tab/>
        <w:t xml:space="preserve">+39 0471 094 </w:t>
      </w:r>
      <w:r w:rsidR="00DD564B" w:rsidRPr="0080416F">
        <w:rPr>
          <w:lang w:val="de-CH"/>
        </w:rPr>
        <w:t>103</w:t>
      </w:r>
    </w:p>
    <w:p w14:paraId="1B2397D9" w14:textId="59325C46" w:rsidR="00E545E0" w:rsidRPr="0080416F" w:rsidRDefault="00F55CC4" w:rsidP="00761F15">
      <w:pPr>
        <w:pStyle w:val="99Firmierung"/>
        <w:rPr>
          <w:rStyle w:val="Hyperlink"/>
          <w:color w:val="758592" w:themeColor="accent6"/>
          <w:lang w:val="de-CH"/>
        </w:rPr>
      </w:pPr>
      <w:hyperlink r:id="rId42" w:history="1">
        <w:r w:rsidR="008628C1" w:rsidRPr="0080416F">
          <w:rPr>
            <w:rStyle w:val="Hyperlink"/>
            <w:lang w:val="de-CH"/>
          </w:rPr>
          <w:t>norman.libardoni@idm-suedtirol.com</w:t>
        </w:r>
      </w:hyperlink>
      <w:r w:rsidR="00F17C7C" w:rsidRPr="0080416F">
        <w:rPr>
          <w:rStyle w:val="Hyperlink"/>
          <w:color w:val="758592" w:themeColor="accent6"/>
          <w:lang w:val="de-CH"/>
        </w:rPr>
        <w:t xml:space="preserve"> </w:t>
      </w:r>
    </w:p>
    <w:p w14:paraId="3A192DE9" w14:textId="53E936DA" w:rsidR="00492FD7" w:rsidRPr="0080416F" w:rsidRDefault="00F55CC4" w:rsidP="00761F15">
      <w:pPr>
        <w:pStyle w:val="99Firmierungwww"/>
        <w:rPr>
          <w:rStyle w:val="Hyperlink"/>
          <w:color w:val="A9BF00" w:themeColor="accent1"/>
          <w:u w:val="none"/>
          <w:lang w:val="de-CH"/>
        </w:rPr>
      </w:pPr>
      <w:hyperlink r:id="rId43" w:history="1">
        <w:r w:rsidR="00E545E0" w:rsidRPr="0080416F">
          <w:rPr>
            <w:rStyle w:val="Hyperlink"/>
            <w:color w:val="A9BF00" w:themeColor="accent1"/>
            <w:u w:val="none"/>
            <w:lang w:val="de-CH"/>
          </w:rPr>
          <w:t>suedtirol.info/de</w:t>
        </w:r>
      </w:hyperlink>
    </w:p>
    <w:p w14:paraId="73030966" w14:textId="77777777" w:rsidR="00492FD7" w:rsidRPr="001B2F9F" w:rsidRDefault="00492FD7" w:rsidP="00492FD7">
      <w:pPr>
        <w:pStyle w:val="berschrift3"/>
      </w:pPr>
      <w:proofErr w:type="gramStart"/>
      <w:r w:rsidRPr="001B2F9F">
        <w:t>PR AGENTUR</w:t>
      </w:r>
      <w:proofErr w:type="gramEnd"/>
      <w:r w:rsidRPr="001B2F9F">
        <w:t xml:space="preserve"> Schweiz</w:t>
      </w:r>
    </w:p>
    <w:p w14:paraId="568C9261" w14:textId="77777777" w:rsidR="00492FD7" w:rsidRPr="00761F15" w:rsidRDefault="00492FD7" w:rsidP="00761F15">
      <w:pPr>
        <w:pStyle w:val="99FirmierungBold"/>
      </w:pPr>
      <w:r w:rsidRPr="00761F15">
        <w:t>Gretz Communications AG</w:t>
      </w:r>
    </w:p>
    <w:p w14:paraId="69D864AF" w14:textId="77777777" w:rsidR="00492FD7" w:rsidRPr="00761F15" w:rsidRDefault="00492FD7" w:rsidP="00761F15">
      <w:pPr>
        <w:pStyle w:val="99Firmierung"/>
      </w:pPr>
      <w:r w:rsidRPr="00761F15">
        <w:t>Gere Gretz und Ursula Krebs</w:t>
      </w:r>
    </w:p>
    <w:p w14:paraId="2D9B786C" w14:textId="77777777" w:rsidR="00492FD7" w:rsidRPr="00761F15" w:rsidRDefault="00492FD7" w:rsidP="00761F15">
      <w:pPr>
        <w:pStyle w:val="99Firmierung"/>
      </w:pPr>
      <w:r w:rsidRPr="00761F15">
        <w:t xml:space="preserve">Zähringerstrasse 16, 3012 Bern </w:t>
      </w:r>
    </w:p>
    <w:p w14:paraId="4067A1D3" w14:textId="77777777" w:rsidR="00492FD7" w:rsidRPr="00761F15" w:rsidRDefault="00492FD7" w:rsidP="00761F15">
      <w:pPr>
        <w:pStyle w:val="99Firmierung"/>
      </w:pPr>
      <w:r w:rsidRPr="00761F15">
        <w:t>T +41 31 300 30 70</w:t>
      </w:r>
    </w:p>
    <w:p w14:paraId="0798672D" w14:textId="2CFA17D0" w:rsidR="00687078" w:rsidRPr="00E021B4" w:rsidRDefault="00F55CC4" w:rsidP="00761F15">
      <w:pPr>
        <w:pStyle w:val="99Firmierung"/>
      </w:pPr>
      <w:hyperlink r:id="rId44" w:history="1">
        <w:r w:rsidR="00E021B4" w:rsidRPr="00761F15">
          <w:rPr>
            <w:rStyle w:val="Hyperlink"/>
            <w:color w:val="758592" w:themeColor="accent6"/>
          </w:rPr>
          <w:t>info@gretzcom.ch</w:t>
        </w:r>
      </w:hyperlink>
      <w:bookmarkEnd w:id="1"/>
      <w:r w:rsidR="00E021B4" w:rsidRPr="00E021B4">
        <w:t xml:space="preserve"> </w:t>
      </w:r>
    </w:p>
    <w:sectPr w:rsidR="00687078" w:rsidRPr="00E021B4" w:rsidSect="007041CF">
      <w:headerReference w:type="even" r:id="rId45"/>
      <w:footerReference w:type="even" r:id="rId46"/>
      <w:footerReference w:type="default" r:id="rId47"/>
      <w:headerReference w:type="first" r:id="rId48"/>
      <w:type w:val="continuous"/>
      <w:pgSz w:w="11906" w:h="16838" w:code="9"/>
      <w:pgMar w:top="1333" w:right="3119" w:bottom="993"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F4ED1" w14:textId="77777777" w:rsidR="006E4CE4" w:rsidRDefault="006E4CE4" w:rsidP="001D40BE">
      <w:pPr>
        <w:spacing w:line="240" w:lineRule="auto"/>
      </w:pPr>
      <w:r>
        <w:separator/>
      </w:r>
    </w:p>
  </w:endnote>
  <w:endnote w:type="continuationSeparator" w:id="0">
    <w:p w14:paraId="0F0DDE3B" w14:textId="77777777" w:rsidR="006E4CE4" w:rsidRDefault="006E4CE4"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edtirol Next TT">
    <w:altName w:val="Calibri"/>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altName w:val="Calibri"/>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altName w:val="Calibri"/>
    <w:panose1 w:val="020B0704020208030204"/>
    <w:charset w:val="00"/>
    <w:family w:val="swiss"/>
    <w:pitch w:val="variable"/>
    <w:sig w:usb0="A000026F" w:usb1="5000004B" w:usb2="00000000" w:usb3="00000000" w:csb0="00000097" w:csb1="00000000"/>
  </w:font>
  <w:font w:name="Kievit Offc Pro Medium">
    <w:altName w:val="Calibri"/>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KievitPro-Regular">
    <w:altName w:val="Calibri"/>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E137" w14:textId="012FD28E"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B65D58">
      <w:rPr>
        <w:noProof/>
      </w:rPr>
      <w:t>3</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D9F2" w14:textId="77777777" w:rsidR="006E4CE4" w:rsidRPr="00205EFF" w:rsidRDefault="006E4CE4" w:rsidP="00205EFF">
      <w:pPr>
        <w:pStyle w:val="KeinLeerraum"/>
      </w:pPr>
    </w:p>
  </w:footnote>
  <w:footnote w:type="continuationSeparator" w:id="0">
    <w:p w14:paraId="6C497F43" w14:textId="77777777" w:rsidR="006E4CE4" w:rsidRPr="00205EFF" w:rsidRDefault="006E4CE4" w:rsidP="00205EFF">
      <w:pPr>
        <w:pStyle w:val="KeinLeerraum"/>
      </w:pPr>
    </w:p>
  </w:footnote>
  <w:footnote w:type="continuationNotice" w:id="1">
    <w:p w14:paraId="67DE5A61" w14:textId="77777777" w:rsidR="006E4CE4" w:rsidRPr="00205EFF" w:rsidRDefault="006E4CE4"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D06" w14:textId="46B2BE84" w:rsidR="00050200" w:rsidRPr="00050200" w:rsidRDefault="002F1BC8" w:rsidP="00050200">
    <w:pPr>
      <w:pStyle w:val="Kopfzeile"/>
      <w:jc w:val="left"/>
    </w:pPr>
    <w:r w:rsidRPr="002F1BC8">
      <w:rPr>
        <w:rStyle w:val="80MediummarkierenZchn"/>
      </w:rPr>
      <w:t>IDM</w:t>
    </w:r>
    <w:r w:rsidRPr="002F1BC8">
      <w:t xml:space="preserve"> | </w:t>
    </w:r>
    <w:r w:rsidR="00F70747">
      <w:fldChar w:fldCharType="begin"/>
    </w:r>
    <w:r w:rsidR="00F70747">
      <w:instrText xml:space="preserve"> DOCPROPERTY  Title  \* MERGEFORMAT </w:instrText>
    </w:r>
    <w:r w:rsidR="00F70747">
      <w:fldChar w:fldCharType="separate"/>
    </w:r>
    <w:proofErr w:type="spellStart"/>
    <w:r w:rsidR="00F55CC4">
      <w:t>SUED_Pressemitteilung</w:t>
    </w:r>
    <w:proofErr w:type="spellEnd"/>
    <w:r w:rsidR="00F707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16cid:durableId="1104230162">
    <w:abstractNumId w:val="7"/>
  </w:num>
  <w:num w:numId="2" w16cid:durableId="2122218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7093353">
    <w:abstractNumId w:val="2"/>
  </w:num>
  <w:num w:numId="4" w16cid:durableId="196894981">
    <w:abstractNumId w:val="15"/>
  </w:num>
  <w:num w:numId="5" w16cid:durableId="1046489166">
    <w:abstractNumId w:val="16"/>
  </w:num>
  <w:num w:numId="6" w16cid:durableId="1539588818">
    <w:abstractNumId w:val="8"/>
  </w:num>
  <w:num w:numId="7" w16cid:durableId="2047673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7872288">
    <w:abstractNumId w:val="20"/>
  </w:num>
  <w:num w:numId="9" w16cid:durableId="117455559">
    <w:abstractNumId w:val="21"/>
  </w:num>
  <w:num w:numId="10" w16cid:durableId="20887273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9339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994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11090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6401314">
    <w:abstractNumId w:val="17"/>
  </w:num>
  <w:num w:numId="15" w16cid:durableId="3130280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6677259">
    <w:abstractNumId w:val="4"/>
  </w:num>
  <w:num w:numId="17" w16cid:durableId="6576853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639487">
    <w:abstractNumId w:val="12"/>
  </w:num>
  <w:num w:numId="19" w16cid:durableId="5158470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8799233">
    <w:abstractNumId w:val="5"/>
  </w:num>
  <w:num w:numId="21" w16cid:durableId="8953194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0209555">
    <w:abstractNumId w:val="19"/>
  </w:num>
  <w:num w:numId="23" w16cid:durableId="911505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0614457">
    <w:abstractNumId w:val="6"/>
  </w:num>
  <w:num w:numId="25" w16cid:durableId="800730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794041">
    <w:abstractNumId w:val="13"/>
  </w:num>
  <w:num w:numId="27" w16cid:durableId="670640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7296986">
    <w:abstractNumId w:val="18"/>
  </w:num>
  <w:num w:numId="29" w16cid:durableId="130710559">
    <w:abstractNumId w:val="1"/>
  </w:num>
  <w:num w:numId="30" w16cid:durableId="2081367976">
    <w:abstractNumId w:val="0"/>
  </w:num>
  <w:num w:numId="31" w16cid:durableId="1221210946">
    <w:abstractNumId w:val="11"/>
  </w:num>
  <w:num w:numId="32" w16cid:durableId="1565027527">
    <w:abstractNumId w:val="3"/>
  </w:num>
  <w:num w:numId="33" w16cid:durableId="1713919486">
    <w:abstractNumId w:val="9"/>
  </w:num>
  <w:num w:numId="34" w16cid:durableId="1141387623">
    <w:abstractNumId w:val="14"/>
  </w:num>
  <w:num w:numId="35" w16cid:durableId="5363604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328B"/>
    <w:rsid w:val="00012005"/>
    <w:rsid w:val="000155B3"/>
    <w:rsid w:val="000159F5"/>
    <w:rsid w:val="000225B5"/>
    <w:rsid w:val="000227CE"/>
    <w:rsid w:val="000233F8"/>
    <w:rsid w:val="00024154"/>
    <w:rsid w:val="00024FC2"/>
    <w:rsid w:val="00025D3D"/>
    <w:rsid w:val="0003306A"/>
    <w:rsid w:val="0003382E"/>
    <w:rsid w:val="0004399B"/>
    <w:rsid w:val="00044CB4"/>
    <w:rsid w:val="00045342"/>
    <w:rsid w:val="00045AAF"/>
    <w:rsid w:val="00046789"/>
    <w:rsid w:val="00050200"/>
    <w:rsid w:val="0005407C"/>
    <w:rsid w:val="00060EBE"/>
    <w:rsid w:val="0006170A"/>
    <w:rsid w:val="000617D6"/>
    <w:rsid w:val="00063DED"/>
    <w:rsid w:val="00063E22"/>
    <w:rsid w:val="00066EB5"/>
    <w:rsid w:val="00074750"/>
    <w:rsid w:val="00076B44"/>
    <w:rsid w:val="00080D16"/>
    <w:rsid w:val="00080E0C"/>
    <w:rsid w:val="00084E0B"/>
    <w:rsid w:val="00086DD8"/>
    <w:rsid w:val="000904F9"/>
    <w:rsid w:val="0009344D"/>
    <w:rsid w:val="000934FB"/>
    <w:rsid w:val="000942D9"/>
    <w:rsid w:val="00097A7D"/>
    <w:rsid w:val="000A08DF"/>
    <w:rsid w:val="000A6814"/>
    <w:rsid w:val="000B1D4E"/>
    <w:rsid w:val="000B7380"/>
    <w:rsid w:val="000C45CB"/>
    <w:rsid w:val="000C5647"/>
    <w:rsid w:val="000C5B9E"/>
    <w:rsid w:val="000C7907"/>
    <w:rsid w:val="000D1B28"/>
    <w:rsid w:val="000D5DD7"/>
    <w:rsid w:val="000D6245"/>
    <w:rsid w:val="000E08A2"/>
    <w:rsid w:val="000E1EE9"/>
    <w:rsid w:val="000E23D9"/>
    <w:rsid w:val="000E59C0"/>
    <w:rsid w:val="000E5D30"/>
    <w:rsid w:val="000F12AF"/>
    <w:rsid w:val="000F1EB7"/>
    <w:rsid w:val="000F6071"/>
    <w:rsid w:val="000F742A"/>
    <w:rsid w:val="000F7BA0"/>
    <w:rsid w:val="00102C01"/>
    <w:rsid w:val="00102CC6"/>
    <w:rsid w:val="00103125"/>
    <w:rsid w:val="001046E2"/>
    <w:rsid w:val="0011035B"/>
    <w:rsid w:val="00111AB4"/>
    <w:rsid w:val="0011361B"/>
    <w:rsid w:val="0011398F"/>
    <w:rsid w:val="00114ED5"/>
    <w:rsid w:val="0011625D"/>
    <w:rsid w:val="00120B97"/>
    <w:rsid w:val="00121DBD"/>
    <w:rsid w:val="001318F0"/>
    <w:rsid w:val="00134B6C"/>
    <w:rsid w:val="0014154B"/>
    <w:rsid w:val="00144F74"/>
    <w:rsid w:val="001461E3"/>
    <w:rsid w:val="001463EA"/>
    <w:rsid w:val="00147E7A"/>
    <w:rsid w:val="00151E31"/>
    <w:rsid w:val="001520FF"/>
    <w:rsid w:val="0015374C"/>
    <w:rsid w:val="00153EAF"/>
    <w:rsid w:val="0015542A"/>
    <w:rsid w:val="001557E7"/>
    <w:rsid w:val="00157686"/>
    <w:rsid w:val="00160B14"/>
    <w:rsid w:val="001628F9"/>
    <w:rsid w:val="00163BC0"/>
    <w:rsid w:val="0016483F"/>
    <w:rsid w:val="00172CAE"/>
    <w:rsid w:val="001765C5"/>
    <w:rsid w:val="00184BF9"/>
    <w:rsid w:val="00185646"/>
    <w:rsid w:val="00190FB6"/>
    <w:rsid w:val="00191018"/>
    <w:rsid w:val="00191AD8"/>
    <w:rsid w:val="00196FA2"/>
    <w:rsid w:val="001A4DC2"/>
    <w:rsid w:val="001B0F1E"/>
    <w:rsid w:val="001B1AEB"/>
    <w:rsid w:val="001B7C9F"/>
    <w:rsid w:val="001C3CFF"/>
    <w:rsid w:val="001C3E8C"/>
    <w:rsid w:val="001C69DD"/>
    <w:rsid w:val="001D04DC"/>
    <w:rsid w:val="001D1B6D"/>
    <w:rsid w:val="001D2311"/>
    <w:rsid w:val="001D40BE"/>
    <w:rsid w:val="001E12A4"/>
    <w:rsid w:val="001E1A45"/>
    <w:rsid w:val="001E5A00"/>
    <w:rsid w:val="001F11BE"/>
    <w:rsid w:val="001F1997"/>
    <w:rsid w:val="001F22DA"/>
    <w:rsid w:val="001F2E82"/>
    <w:rsid w:val="001F6B67"/>
    <w:rsid w:val="001F7AFC"/>
    <w:rsid w:val="0020007B"/>
    <w:rsid w:val="00203640"/>
    <w:rsid w:val="00203C99"/>
    <w:rsid w:val="00205D4D"/>
    <w:rsid w:val="00205EFF"/>
    <w:rsid w:val="0020651A"/>
    <w:rsid w:val="0021015E"/>
    <w:rsid w:val="00212142"/>
    <w:rsid w:val="0021307A"/>
    <w:rsid w:val="00213517"/>
    <w:rsid w:val="00214618"/>
    <w:rsid w:val="00216634"/>
    <w:rsid w:val="0022043A"/>
    <w:rsid w:val="00222C21"/>
    <w:rsid w:val="00224206"/>
    <w:rsid w:val="00224B02"/>
    <w:rsid w:val="00230428"/>
    <w:rsid w:val="0023216B"/>
    <w:rsid w:val="0023460A"/>
    <w:rsid w:val="00235A44"/>
    <w:rsid w:val="00245761"/>
    <w:rsid w:val="002477DA"/>
    <w:rsid w:val="0024781D"/>
    <w:rsid w:val="0024785F"/>
    <w:rsid w:val="00247977"/>
    <w:rsid w:val="002524AB"/>
    <w:rsid w:val="002526A7"/>
    <w:rsid w:val="00254DD2"/>
    <w:rsid w:val="00264DEB"/>
    <w:rsid w:val="00265461"/>
    <w:rsid w:val="00270645"/>
    <w:rsid w:val="00271882"/>
    <w:rsid w:val="002817B9"/>
    <w:rsid w:val="0028252E"/>
    <w:rsid w:val="00283E1C"/>
    <w:rsid w:val="002860D4"/>
    <w:rsid w:val="002864CD"/>
    <w:rsid w:val="00286F5E"/>
    <w:rsid w:val="00290265"/>
    <w:rsid w:val="00290FC0"/>
    <w:rsid w:val="002951AE"/>
    <w:rsid w:val="00297D78"/>
    <w:rsid w:val="002A10E3"/>
    <w:rsid w:val="002A7AE9"/>
    <w:rsid w:val="002B2EC0"/>
    <w:rsid w:val="002B65A2"/>
    <w:rsid w:val="002C1B5C"/>
    <w:rsid w:val="002C1BE2"/>
    <w:rsid w:val="002C4201"/>
    <w:rsid w:val="002C6F3D"/>
    <w:rsid w:val="002D2D50"/>
    <w:rsid w:val="002D3A36"/>
    <w:rsid w:val="002D6178"/>
    <w:rsid w:val="002E15A6"/>
    <w:rsid w:val="002E43BE"/>
    <w:rsid w:val="002E5383"/>
    <w:rsid w:val="002F11E3"/>
    <w:rsid w:val="002F1BC8"/>
    <w:rsid w:val="002F2678"/>
    <w:rsid w:val="002F3202"/>
    <w:rsid w:val="003036CD"/>
    <w:rsid w:val="00303956"/>
    <w:rsid w:val="00304C0C"/>
    <w:rsid w:val="003058D8"/>
    <w:rsid w:val="00313A3F"/>
    <w:rsid w:val="0031465A"/>
    <w:rsid w:val="00314F71"/>
    <w:rsid w:val="0031516F"/>
    <w:rsid w:val="003161D0"/>
    <w:rsid w:val="003173A0"/>
    <w:rsid w:val="00317B0E"/>
    <w:rsid w:val="0032293C"/>
    <w:rsid w:val="0033436A"/>
    <w:rsid w:val="00336DFA"/>
    <w:rsid w:val="00337062"/>
    <w:rsid w:val="0034045F"/>
    <w:rsid w:val="00342D26"/>
    <w:rsid w:val="00343817"/>
    <w:rsid w:val="00352B9F"/>
    <w:rsid w:val="00352DD2"/>
    <w:rsid w:val="00354001"/>
    <w:rsid w:val="003545FA"/>
    <w:rsid w:val="003566AA"/>
    <w:rsid w:val="00356A25"/>
    <w:rsid w:val="00357B48"/>
    <w:rsid w:val="00362E07"/>
    <w:rsid w:val="003648C3"/>
    <w:rsid w:val="00371B38"/>
    <w:rsid w:val="00371B4D"/>
    <w:rsid w:val="003738BB"/>
    <w:rsid w:val="00374649"/>
    <w:rsid w:val="003802C2"/>
    <w:rsid w:val="003803DF"/>
    <w:rsid w:val="0038163C"/>
    <w:rsid w:val="003823AD"/>
    <w:rsid w:val="0038251C"/>
    <w:rsid w:val="00383E80"/>
    <w:rsid w:val="003862A1"/>
    <w:rsid w:val="00390A95"/>
    <w:rsid w:val="003913D9"/>
    <w:rsid w:val="00393F0B"/>
    <w:rsid w:val="003953F6"/>
    <w:rsid w:val="003A03E2"/>
    <w:rsid w:val="003A0B12"/>
    <w:rsid w:val="003A54A1"/>
    <w:rsid w:val="003B08A7"/>
    <w:rsid w:val="003B3E17"/>
    <w:rsid w:val="003B3F45"/>
    <w:rsid w:val="003B5662"/>
    <w:rsid w:val="003C3313"/>
    <w:rsid w:val="003D0CB9"/>
    <w:rsid w:val="003D5301"/>
    <w:rsid w:val="003D613E"/>
    <w:rsid w:val="003D639A"/>
    <w:rsid w:val="003E1FBF"/>
    <w:rsid w:val="003E4E3F"/>
    <w:rsid w:val="003E4F22"/>
    <w:rsid w:val="003F360C"/>
    <w:rsid w:val="003F3A92"/>
    <w:rsid w:val="003F4749"/>
    <w:rsid w:val="00401BD7"/>
    <w:rsid w:val="00404145"/>
    <w:rsid w:val="00406F9A"/>
    <w:rsid w:val="004116C6"/>
    <w:rsid w:val="004124D7"/>
    <w:rsid w:val="004170AC"/>
    <w:rsid w:val="00420772"/>
    <w:rsid w:val="00420781"/>
    <w:rsid w:val="00421419"/>
    <w:rsid w:val="00422018"/>
    <w:rsid w:val="00423061"/>
    <w:rsid w:val="00424002"/>
    <w:rsid w:val="00424988"/>
    <w:rsid w:val="00425F79"/>
    <w:rsid w:val="004261CE"/>
    <w:rsid w:val="00426D7B"/>
    <w:rsid w:val="004336C4"/>
    <w:rsid w:val="00433C84"/>
    <w:rsid w:val="00435CBC"/>
    <w:rsid w:val="0044358B"/>
    <w:rsid w:val="00444A87"/>
    <w:rsid w:val="00450843"/>
    <w:rsid w:val="00455F1A"/>
    <w:rsid w:val="00462052"/>
    <w:rsid w:val="00464E04"/>
    <w:rsid w:val="00470A2F"/>
    <w:rsid w:val="00472047"/>
    <w:rsid w:val="004723BB"/>
    <w:rsid w:val="00472A84"/>
    <w:rsid w:val="00473675"/>
    <w:rsid w:val="0047684A"/>
    <w:rsid w:val="0047779F"/>
    <w:rsid w:val="00481CAA"/>
    <w:rsid w:val="00483152"/>
    <w:rsid w:val="00483F3A"/>
    <w:rsid w:val="00485AAE"/>
    <w:rsid w:val="0048637D"/>
    <w:rsid w:val="00487A61"/>
    <w:rsid w:val="00492FD7"/>
    <w:rsid w:val="004A16B9"/>
    <w:rsid w:val="004A4482"/>
    <w:rsid w:val="004A5557"/>
    <w:rsid w:val="004B2815"/>
    <w:rsid w:val="004B52C6"/>
    <w:rsid w:val="004C54F3"/>
    <w:rsid w:val="004C64A5"/>
    <w:rsid w:val="004C6C58"/>
    <w:rsid w:val="004D3141"/>
    <w:rsid w:val="004D680C"/>
    <w:rsid w:val="004D7B08"/>
    <w:rsid w:val="004E0CD9"/>
    <w:rsid w:val="004E0E87"/>
    <w:rsid w:val="004E1753"/>
    <w:rsid w:val="004E7015"/>
    <w:rsid w:val="004F088A"/>
    <w:rsid w:val="0050273F"/>
    <w:rsid w:val="00502CA6"/>
    <w:rsid w:val="00506BEA"/>
    <w:rsid w:val="00511A64"/>
    <w:rsid w:val="00514A73"/>
    <w:rsid w:val="00516A07"/>
    <w:rsid w:val="00520FA1"/>
    <w:rsid w:val="00521794"/>
    <w:rsid w:val="00522DD5"/>
    <w:rsid w:val="005242F6"/>
    <w:rsid w:val="005246EC"/>
    <w:rsid w:val="005255D5"/>
    <w:rsid w:val="00526C81"/>
    <w:rsid w:val="00537C35"/>
    <w:rsid w:val="00540B89"/>
    <w:rsid w:val="00543723"/>
    <w:rsid w:val="00543B5B"/>
    <w:rsid w:val="00543E78"/>
    <w:rsid w:val="0054428F"/>
    <w:rsid w:val="00545F18"/>
    <w:rsid w:val="00547509"/>
    <w:rsid w:val="00551BDB"/>
    <w:rsid w:val="00551C54"/>
    <w:rsid w:val="00555071"/>
    <w:rsid w:val="00555CA8"/>
    <w:rsid w:val="00556080"/>
    <w:rsid w:val="00560050"/>
    <w:rsid w:val="00565C25"/>
    <w:rsid w:val="005717D8"/>
    <w:rsid w:val="0057274B"/>
    <w:rsid w:val="0057419D"/>
    <w:rsid w:val="005744D9"/>
    <w:rsid w:val="00574E03"/>
    <w:rsid w:val="005765BD"/>
    <w:rsid w:val="00576CCE"/>
    <w:rsid w:val="0057711A"/>
    <w:rsid w:val="00577F2F"/>
    <w:rsid w:val="00587AA9"/>
    <w:rsid w:val="00592C94"/>
    <w:rsid w:val="005946BA"/>
    <w:rsid w:val="005971DA"/>
    <w:rsid w:val="0059739B"/>
    <w:rsid w:val="00597F14"/>
    <w:rsid w:val="005A10EE"/>
    <w:rsid w:val="005A1422"/>
    <w:rsid w:val="005A26A1"/>
    <w:rsid w:val="005A3E89"/>
    <w:rsid w:val="005A5FBA"/>
    <w:rsid w:val="005A65DA"/>
    <w:rsid w:val="005C041A"/>
    <w:rsid w:val="005C3590"/>
    <w:rsid w:val="005C3DD9"/>
    <w:rsid w:val="005D1E4F"/>
    <w:rsid w:val="005D3DC1"/>
    <w:rsid w:val="005D4079"/>
    <w:rsid w:val="005D4747"/>
    <w:rsid w:val="005D4C8D"/>
    <w:rsid w:val="005D5F95"/>
    <w:rsid w:val="005E08AB"/>
    <w:rsid w:val="005E0FB7"/>
    <w:rsid w:val="005E14A7"/>
    <w:rsid w:val="005E22C1"/>
    <w:rsid w:val="005E2B0E"/>
    <w:rsid w:val="005E7141"/>
    <w:rsid w:val="005F16C6"/>
    <w:rsid w:val="005F5C5D"/>
    <w:rsid w:val="005F6A3C"/>
    <w:rsid w:val="005F6C51"/>
    <w:rsid w:val="006159EA"/>
    <w:rsid w:val="00621CD8"/>
    <w:rsid w:val="00622AF5"/>
    <w:rsid w:val="00622F67"/>
    <w:rsid w:val="0062459A"/>
    <w:rsid w:val="006246E8"/>
    <w:rsid w:val="006275C6"/>
    <w:rsid w:val="006278FA"/>
    <w:rsid w:val="00631044"/>
    <w:rsid w:val="00633289"/>
    <w:rsid w:val="00634CB4"/>
    <w:rsid w:val="00637CEE"/>
    <w:rsid w:val="00640B20"/>
    <w:rsid w:val="00643696"/>
    <w:rsid w:val="006461BB"/>
    <w:rsid w:val="00647780"/>
    <w:rsid w:val="00651108"/>
    <w:rsid w:val="006523E3"/>
    <w:rsid w:val="00654DDE"/>
    <w:rsid w:val="006605B6"/>
    <w:rsid w:val="0066163E"/>
    <w:rsid w:val="006647C5"/>
    <w:rsid w:val="006714C0"/>
    <w:rsid w:val="00672691"/>
    <w:rsid w:val="0067475E"/>
    <w:rsid w:val="00676BA9"/>
    <w:rsid w:val="00680252"/>
    <w:rsid w:val="00682978"/>
    <w:rsid w:val="0068665D"/>
    <w:rsid w:val="00686A55"/>
    <w:rsid w:val="00687078"/>
    <w:rsid w:val="00693706"/>
    <w:rsid w:val="006954AD"/>
    <w:rsid w:val="006965A8"/>
    <w:rsid w:val="006A5576"/>
    <w:rsid w:val="006B0525"/>
    <w:rsid w:val="006B2616"/>
    <w:rsid w:val="006B3449"/>
    <w:rsid w:val="006B5C4C"/>
    <w:rsid w:val="006B6721"/>
    <w:rsid w:val="006C5B6D"/>
    <w:rsid w:val="006D6259"/>
    <w:rsid w:val="006D6A18"/>
    <w:rsid w:val="006E48A2"/>
    <w:rsid w:val="006E4CE4"/>
    <w:rsid w:val="006E623D"/>
    <w:rsid w:val="006E6276"/>
    <w:rsid w:val="006F1367"/>
    <w:rsid w:val="006F2273"/>
    <w:rsid w:val="006F27AA"/>
    <w:rsid w:val="006F30B0"/>
    <w:rsid w:val="006F599A"/>
    <w:rsid w:val="006F7472"/>
    <w:rsid w:val="006F7CD8"/>
    <w:rsid w:val="007017FC"/>
    <w:rsid w:val="007041CF"/>
    <w:rsid w:val="00705271"/>
    <w:rsid w:val="007053A9"/>
    <w:rsid w:val="00707AB8"/>
    <w:rsid w:val="007119C0"/>
    <w:rsid w:val="00713DB5"/>
    <w:rsid w:val="00714614"/>
    <w:rsid w:val="007151E4"/>
    <w:rsid w:val="00715470"/>
    <w:rsid w:val="007157C5"/>
    <w:rsid w:val="00715913"/>
    <w:rsid w:val="007169F7"/>
    <w:rsid w:val="00717A2B"/>
    <w:rsid w:val="0072007A"/>
    <w:rsid w:val="007206D1"/>
    <w:rsid w:val="00723B4A"/>
    <w:rsid w:val="00724D25"/>
    <w:rsid w:val="00725506"/>
    <w:rsid w:val="00730D46"/>
    <w:rsid w:val="0073619D"/>
    <w:rsid w:val="00736CA5"/>
    <w:rsid w:val="00740EBA"/>
    <w:rsid w:val="007411B3"/>
    <w:rsid w:val="00746C79"/>
    <w:rsid w:val="00747BE1"/>
    <w:rsid w:val="00750D0B"/>
    <w:rsid w:val="00750DE2"/>
    <w:rsid w:val="00751DA1"/>
    <w:rsid w:val="007524EB"/>
    <w:rsid w:val="00755321"/>
    <w:rsid w:val="00761F15"/>
    <w:rsid w:val="00763D8D"/>
    <w:rsid w:val="00764450"/>
    <w:rsid w:val="00764B5B"/>
    <w:rsid w:val="00764C27"/>
    <w:rsid w:val="00770651"/>
    <w:rsid w:val="00771469"/>
    <w:rsid w:val="0077712A"/>
    <w:rsid w:val="007775B2"/>
    <w:rsid w:val="00780121"/>
    <w:rsid w:val="00781B86"/>
    <w:rsid w:val="007827EF"/>
    <w:rsid w:val="00783081"/>
    <w:rsid w:val="0078461A"/>
    <w:rsid w:val="0078548E"/>
    <w:rsid w:val="00790A49"/>
    <w:rsid w:val="007A16AF"/>
    <w:rsid w:val="007A1854"/>
    <w:rsid w:val="007A2B68"/>
    <w:rsid w:val="007A337C"/>
    <w:rsid w:val="007A3C65"/>
    <w:rsid w:val="007A75D6"/>
    <w:rsid w:val="007A7A0E"/>
    <w:rsid w:val="007B154A"/>
    <w:rsid w:val="007B2935"/>
    <w:rsid w:val="007B37F6"/>
    <w:rsid w:val="007B3D55"/>
    <w:rsid w:val="007B3FC2"/>
    <w:rsid w:val="007B4BC7"/>
    <w:rsid w:val="007B6226"/>
    <w:rsid w:val="007C31CC"/>
    <w:rsid w:val="007C56E4"/>
    <w:rsid w:val="007C5827"/>
    <w:rsid w:val="007C5B59"/>
    <w:rsid w:val="007C703E"/>
    <w:rsid w:val="007C796E"/>
    <w:rsid w:val="007C7CE3"/>
    <w:rsid w:val="007C7D49"/>
    <w:rsid w:val="007D1AAA"/>
    <w:rsid w:val="007D3787"/>
    <w:rsid w:val="007D3EA8"/>
    <w:rsid w:val="007D47C3"/>
    <w:rsid w:val="007D5380"/>
    <w:rsid w:val="007D5555"/>
    <w:rsid w:val="007D71AD"/>
    <w:rsid w:val="007E10D3"/>
    <w:rsid w:val="007E2931"/>
    <w:rsid w:val="007E3217"/>
    <w:rsid w:val="007E3D62"/>
    <w:rsid w:val="007E4AEC"/>
    <w:rsid w:val="007E4FDB"/>
    <w:rsid w:val="007E6475"/>
    <w:rsid w:val="007E6F17"/>
    <w:rsid w:val="007F0604"/>
    <w:rsid w:val="007F26F7"/>
    <w:rsid w:val="007F4586"/>
    <w:rsid w:val="007F7F30"/>
    <w:rsid w:val="0080416F"/>
    <w:rsid w:val="00806294"/>
    <w:rsid w:val="008067DE"/>
    <w:rsid w:val="00807560"/>
    <w:rsid w:val="008103D4"/>
    <w:rsid w:val="008109E1"/>
    <w:rsid w:val="00811552"/>
    <w:rsid w:val="00813B3D"/>
    <w:rsid w:val="00815860"/>
    <w:rsid w:val="00822C38"/>
    <w:rsid w:val="00827868"/>
    <w:rsid w:val="00827B2B"/>
    <w:rsid w:val="00830354"/>
    <w:rsid w:val="00834422"/>
    <w:rsid w:val="008463FD"/>
    <w:rsid w:val="00847340"/>
    <w:rsid w:val="00850C13"/>
    <w:rsid w:val="00850D7E"/>
    <w:rsid w:val="00852632"/>
    <w:rsid w:val="008570A4"/>
    <w:rsid w:val="00857444"/>
    <w:rsid w:val="00861A8C"/>
    <w:rsid w:val="00862700"/>
    <w:rsid w:val="008628C1"/>
    <w:rsid w:val="00863122"/>
    <w:rsid w:val="00865D7D"/>
    <w:rsid w:val="008677BD"/>
    <w:rsid w:val="00871F1B"/>
    <w:rsid w:val="00872263"/>
    <w:rsid w:val="00876000"/>
    <w:rsid w:val="00877E11"/>
    <w:rsid w:val="00881129"/>
    <w:rsid w:val="00882DAC"/>
    <w:rsid w:val="00884FED"/>
    <w:rsid w:val="00885D04"/>
    <w:rsid w:val="00887560"/>
    <w:rsid w:val="00893599"/>
    <w:rsid w:val="008951BF"/>
    <w:rsid w:val="00897C73"/>
    <w:rsid w:val="00897EAC"/>
    <w:rsid w:val="008A32DA"/>
    <w:rsid w:val="008A3349"/>
    <w:rsid w:val="008A5243"/>
    <w:rsid w:val="008B24CA"/>
    <w:rsid w:val="008B4CE3"/>
    <w:rsid w:val="008B4F2C"/>
    <w:rsid w:val="008C1C88"/>
    <w:rsid w:val="008C22BA"/>
    <w:rsid w:val="008C41E8"/>
    <w:rsid w:val="008C532C"/>
    <w:rsid w:val="008C69F2"/>
    <w:rsid w:val="008C6E94"/>
    <w:rsid w:val="008D0175"/>
    <w:rsid w:val="008D0A6B"/>
    <w:rsid w:val="008D2A97"/>
    <w:rsid w:val="008D3AFB"/>
    <w:rsid w:val="008D7E17"/>
    <w:rsid w:val="008E0829"/>
    <w:rsid w:val="008E3CED"/>
    <w:rsid w:val="008E6715"/>
    <w:rsid w:val="008F1DDD"/>
    <w:rsid w:val="008F1DF1"/>
    <w:rsid w:val="008F3D7A"/>
    <w:rsid w:val="00901F2D"/>
    <w:rsid w:val="009059ED"/>
    <w:rsid w:val="00906583"/>
    <w:rsid w:val="00906AA8"/>
    <w:rsid w:val="00906D5A"/>
    <w:rsid w:val="009070BB"/>
    <w:rsid w:val="009070F0"/>
    <w:rsid w:val="00907549"/>
    <w:rsid w:val="0091032C"/>
    <w:rsid w:val="009138CD"/>
    <w:rsid w:val="00913D10"/>
    <w:rsid w:val="0091432C"/>
    <w:rsid w:val="0091744E"/>
    <w:rsid w:val="00917E77"/>
    <w:rsid w:val="0092009D"/>
    <w:rsid w:val="009236B1"/>
    <w:rsid w:val="00924538"/>
    <w:rsid w:val="009267ED"/>
    <w:rsid w:val="009307BE"/>
    <w:rsid w:val="00932360"/>
    <w:rsid w:val="00935AC5"/>
    <w:rsid w:val="0094008A"/>
    <w:rsid w:val="009401A8"/>
    <w:rsid w:val="00941B5B"/>
    <w:rsid w:val="0094404A"/>
    <w:rsid w:val="00946686"/>
    <w:rsid w:val="00951137"/>
    <w:rsid w:val="00951546"/>
    <w:rsid w:val="00954786"/>
    <w:rsid w:val="00960B39"/>
    <w:rsid w:val="00960FBD"/>
    <w:rsid w:val="0096354D"/>
    <w:rsid w:val="00970608"/>
    <w:rsid w:val="00980A95"/>
    <w:rsid w:val="00980F49"/>
    <w:rsid w:val="00981076"/>
    <w:rsid w:val="0098375C"/>
    <w:rsid w:val="00984DFD"/>
    <w:rsid w:val="00986E87"/>
    <w:rsid w:val="009939CE"/>
    <w:rsid w:val="00994DF6"/>
    <w:rsid w:val="00995514"/>
    <w:rsid w:val="00995FEE"/>
    <w:rsid w:val="009A0042"/>
    <w:rsid w:val="009A1280"/>
    <w:rsid w:val="009A1E84"/>
    <w:rsid w:val="009A2F45"/>
    <w:rsid w:val="009A3A58"/>
    <w:rsid w:val="009A3B15"/>
    <w:rsid w:val="009A5A55"/>
    <w:rsid w:val="009A7AB3"/>
    <w:rsid w:val="009B053B"/>
    <w:rsid w:val="009B11DA"/>
    <w:rsid w:val="009B12E0"/>
    <w:rsid w:val="009B1413"/>
    <w:rsid w:val="009B24DB"/>
    <w:rsid w:val="009B3270"/>
    <w:rsid w:val="009B433F"/>
    <w:rsid w:val="009B745E"/>
    <w:rsid w:val="009B7A06"/>
    <w:rsid w:val="009C0248"/>
    <w:rsid w:val="009C2190"/>
    <w:rsid w:val="009C4EBD"/>
    <w:rsid w:val="009C58FC"/>
    <w:rsid w:val="009C7296"/>
    <w:rsid w:val="009D0B11"/>
    <w:rsid w:val="009D514A"/>
    <w:rsid w:val="009D540C"/>
    <w:rsid w:val="009D65FF"/>
    <w:rsid w:val="009E3499"/>
    <w:rsid w:val="009E574F"/>
    <w:rsid w:val="009F03E5"/>
    <w:rsid w:val="009F18F6"/>
    <w:rsid w:val="009F1A67"/>
    <w:rsid w:val="009F1BC6"/>
    <w:rsid w:val="009F20C6"/>
    <w:rsid w:val="009F3FA2"/>
    <w:rsid w:val="009F68A8"/>
    <w:rsid w:val="00A01CF2"/>
    <w:rsid w:val="00A05237"/>
    <w:rsid w:val="00A113AE"/>
    <w:rsid w:val="00A15DBC"/>
    <w:rsid w:val="00A2076E"/>
    <w:rsid w:val="00A2128E"/>
    <w:rsid w:val="00A3093C"/>
    <w:rsid w:val="00A30A44"/>
    <w:rsid w:val="00A31803"/>
    <w:rsid w:val="00A32C63"/>
    <w:rsid w:val="00A34296"/>
    <w:rsid w:val="00A349BD"/>
    <w:rsid w:val="00A34CF2"/>
    <w:rsid w:val="00A35CA1"/>
    <w:rsid w:val="00A4092A"/>
    <w:rsid w:val="00A413DC"/>
    <w:rsid w:val="00A465B7"/>
    <w:rsid w:val="00A54D66"/>
    <w:rsid w:val="00A55720"/>
    <w:rsid w:val="00A67798"/>
    <w:rsid w:val="00A7378C"/>
    <w:rsid w:val="00A76365"/>
    <w:rsid w:val="00A77B54"/>
    <w:rsid w:val="00A8197B"/>
    <w:rsid w:val="00A8254D"/>
    <w:rsid w:val="00A84AE3"/>
    <w:rsid w:val="00A861A1"/>
    <w:rsid w:val="00A87BD8"/>
    <w:rsid w:val="00A910A9"/>
    <w:rsid w:val="00A91E7A"/>
    <w:rsid w:val="00A9281C"/>
    <w:rsid w:val="00A93E4A"/>
    <w:rsid w:val="00A957D5"/>
    <w:rsid w:val="00AA04C9"/>
    <w:rsid w:val="00AA1BA6"/>
    <w:rsid w:val="00AA3404"/>
    <w:rsid w:val="00AA3D70"/>
    <w:rsid w:val="00AA4C92"/>
    <w:rsid w:val="00AA52A0"/>
    <w:rsid w:val="00AA58D6"/>
    <w:rsid w:val="00AB1841"/>
    <w:rsid w:val="00AB2C11"/>
    <w:rsid w:val="00AD1102"/>
    <w:rsid w:val="00AD322E"/>
    <w:rsid w:val="00AD5163"/>
    <w:rsid w:val="00AD5EA7"/>
    <w:rsid w:val="00AD61F0"/>
    <w:rsid w:val="00AD7DE0"/>
    <w:rsid w:val="00AE29AC"/>
    <w:rsid w:val="00AE596A"/>
    <w:rsid w:val="00AE5CE5"/>
    <w:rsid w:val="00AE6B12"/>
    <w:rsid w:val="00AE6CF6"/>
    <w:rsid w:val="00AE6F34"/>
    <w:rsid w:val="00AF1FF9"/>
    <w:rsid w:val="00AF5532"/>
    <w:rsid w:val="00AF779B"/>
    <w:rsid w:val="00B01001"/>
    <w:rsid w:val="00B0156F"/>
    <w:rsid w:val="00B02796"/>
    <w:rsid w:val="00B06FB4"/>
    <w:rsid w:val="00B15C5C"/>
    <w:rsid w:val="00B161E7"/>
    <w:rsid w:val="00B21230"/>
    <w:rsid w:val="00B22A4E"/>
    <w:rsid w:val="00B24823"/>
    <w:rsid w:val="00B24B56"/>
    <w:rsid w:val="00B2506A"/>
    <w:rsid w:val="00B3031B"/>
    <w:rsid w:val="00B31879"/>
    <w:rsid w:val="00B31DC5"/>
    <w:rsid w:val="00B32372"/>
    <w:rsid w:val="00B34648"/>
    <w:rsid w:val="00B34E00"/>
    <w:rsid w:val="00B36105"/>
    <w:rsid w:val="00B403B3"/>
    <w:rsid w:val="00B40C23"/>
    <w:rsid w:val="00B42411"/>
    <w:rsid w:val="00B437B2"/>
    <w:rsid w:val="00B46096"/>
    <w:rsid w:val="00B47978"/>
    <w:rsid w:val="00B5074D"/>
    <w:rsid w:val="00B515A8"/>
    <w:rsid w:val="00B600F2"/>
    <w:rsid w:val="00B607E1"/>
    <w:rsid w:val="00B64774"/>
    <w:rsid w:val="00B65D58"/>
    <w:rsid w:val="00B66DA5"/>
    <w:rsid w:val="00B67E9A"/>
    <w:rsid w:val="00B70A4D"/>
    <w:rsid w:val="00B72D25"/>
    <w:rsid w:val="00B761C6"/>
    <w:rsid w:val="00B80081"/>
    <w:rsid w:val="00B80D83"/>
    <w:rsid w:val="00B8295F"/>
    <w:rsid w:val="00B85022"/>
    <w:rsid w:val="00B9044C"/>
    <w:rsid w:val="00B92101"/>
    <w:rsid w:val="00B94D7E"/>
    <w:rsid w:val="00BA2C26"/>
    <w:rsid w:val="00BA352D"/>
    <w:rsid w:val="00BA3EF6"/>
    <w:rsid w:val="00BA45FE"/>
    <w:rsid w:val="00BA55B0"/>
    <w:rsid w:val="00BA5FF4"/>
    <w:rsid w:val="00BA714C"/>
    <w:rsid w:val="00BB1321"/>
    <w:rsid w:val="00BB2952"/>
    <w:rsid w:val="00BB3472"/>
    <w:rsid w:val="00BB4D29"/>
    <w:rsid w:val="00BB5D0B"/>
    <w:rsid w:val="00BC1CAE"/>
    <w:rsid w:val="00BC2D5C"/>
    <w:rsid w:val="00BC3E59"/>
    <w:rsid w:val="00BC4F58"/>
    <w:rsid w:val="00BC605C"/>
    <w:rsid w:val="00BD0B37"/>
    <w:rsid w:val="00BD1DB0"/>
    <w:rsid w:val="00BD2E79"/>
    <w:rsid w:val="00BD4BEB"/>
    <w:rsid w:val="00BD56D9"/>
    <w:rsid w:val="00BD69CA"/>
    <w:rsid w:val="00BE5366"/>
    <w:rsid w:val="00BF01F2"/>
    <w:rsid w:val="00BF13C8"/>
    <w:rsid w:val="00BF357A"/>
    <w:rsid w:val="00BF39C2"/>
    <w:rsid w:val="00BF3B57"/>
    <w:rsid w:val="00BF627D"/>
    <w:rsid w:val="00BF71AC"/>
    <w:rsid w:val="00BF7A8B"/>
    <w:rsid w:val="00C00332"/>
    <w:rsid w:val="00C01AE9"/>
    <w:rsid w:val="00C07ECC"/>
    <w:rsid w:val="00C10975"/>
    <w:rsid w:val="00C11E77"/>
    <w:rsid w:val="00C143F2"/>
    <w:rsid w:val="00C15298"/>
    <w:rsid w:val="00C216EE"/>
    <w:rsid w:val="00C2238B"/>
    <w:rsid w:val="00C23120"/>
    <w:rsid w:val="00C2603A"/>
    <w:rsid w:val="00C31913"/>
    <w:rsid w:val="00C32D2F"/>
    <w:rsid w:val="00C37CC0"/>
    <w:rsid w:val="00C41505"/>
    <w:rsid w:val="00C460FB"/>
    <w:rsid w:val="00C47BFE"/>
    <w:rsid w:val="00C56492"/>
    <w:rsid w:val="00C602EB"/>
    <w:rsid w:val="00C608DF"/>
    <w:rsid w:val="00C61F2E"/>
    <w:rsid w:val="00C620B8"/>
    <w:rsid w:val="00C63136"/>
    <w:rsid w:val="00C652E9"/>
    <w:rsid w:val="00C6724A"/>
    <w:rsid w:val="00C71AF6"/>
    <w:rsid w:val="00C739AD"/>
    <w:rsid w:val="00C7707B"/>
    <w:rsid w:val="00C80988"/>
    <w:rsid w:val="00C8246B"/>
    <w:rsid w:val="00C84C87"/>
    <w:rsid w:val="00C85199"/>
    <w:rsid w:val="00C859F1"/>
    <w:rsid w:val="00C86161"/>
    <w:rsid w:val="00C90ECF"/>
    <w:rsid w:val="00C968BB"/>
    <w:rsid w:val="00C97666"/>
    <w:rsid w:val="00CA005E"/>
    <w:rsid w:val="00CA1386"/>
    <w:rsid w:val="00CA200D"/>
    <w:rsid w:val="00CA79BF"/>
    <w:rsid w:val="00CB2B23"/>
    <w:rsid w:val="00CB39A5"/>
    <w:rsid w:val="00CB4CD7"/>
    <w:rsid w:val="00CC37A8"/>
    <w:rsid w:val="00CC3A9A"/>
    <w:rsid w:val="00CC5679"/>
    <w:rsid w:val="00CD05E7"/>
    <w:rsid w:val="00CD2BC7"/>
    <w:rsid w:val="00CD2F66"/>
    <w:rsid w:val="00CD4DE4"/>
    <w:rsid w:val="00CD51FA"/>
    <w:rsid w:val="00CD586A"/>
    <w:rsid w:val="00CE3919"/>
    <w:rsid w:val="00CE3B85"/>
    <w:rsid w:val="00CE6476"/>
    <w:rsid w:val="00CE68B8"/>
    <w:rsid w:val="00CF2BAD"/>
    <w:rsid w:val="00CF4A42"/>
    <w:rsid w:val="00CF6824"/>
    <w:rsid w:val="00CF7E99"/>
    <w:rsid w:val="00D00CE8"/>
    <w:rsid w:val="00D03585"/>
    <w:rsid w:val="00D038EC"/>
    <w:rsid w:val="00D03E7C"/>
    <w:rsid w:val="00D06699"/>
    <w:rsid w:val="00D07FDA"/>
    <w:rsid w:val="00D12C40"/>
    <w:rsid w:val="00D13562"/>
    <w:rsid w:val="00D1365B"/>
    <w:rsid w:val="00D172E1"/>
    <w:rsid w:val="00D22C02"/>
    <w:rsid w:val="00D23D37"/>
    <w:rsid w:val="00D25C28"/>
    <w:rsid w:val="00D2717D"/>
    <w:rsid w:val="00D27C93"/>
    <w:rsid w:val="00D32BE7"/>
    <w:rsid w:val="00D411EF"/>
    <w:rsid w:val="00D435F9"/>
    <w:rsid w:val="00D506DE"/>
    <w:rsid w:val="00D54906"/>
    <w:rsid w:val="00D57225"/>
    <w:rsid w:val="00D61DB7"/>
    <w:rsid w:val="00D63C05"/>
    <w:rsid w:val="00D64F1D"/>
    <w:rsid w:val="00D67D62"/>
    <w:rsid w:val="00D72A9C"/>
    <w:rsid w:val="00D75A18"/>
    <w:rsid w:val="00D76C7C"/>
    <w:rsid w:val="00D842AC"/>
    <w:rsid w:val="00D843BA"/>
    <w:rsid w:val="00D84B18"/>
    <w:rsid w:val="00D91974"/>
    <w:rsid w:val="00D94B6B"/>
    <w:rsid w:val="00D9610C"/>
    <w:rsid w:val="00DA4056"/>
    <w:rsid w:val="00DA5EDA"/>
    <w:rsid w:val="00DA6687"/>
    <w:rsid w:val="00DA7E04"/>
    <w:rsid w:val="00DB3C7B"/>
    <w:rsid w:val="00DB428B"/>
    <w:rsid w:val="00DB4771"/>
    <w:rsid w:val="00DB611E"/>
    <w:rsid w:val="00DB6BD7"/>
    <w:rsid w:val="00DB75A4"/>
    <w:rsid w:val="00DC32D5"/>
    <w:rsid w:val="00DD1D5C"/>
    <w:rsid w:val="00DD3DFD"/>
    <w:rsid w:val="00DD564B"/>
    <w:rsid w:val="00DD6102"/>
    <w:rsid w:val="00DD6E39"/>
    <w:rsid w:val="00DD7F6F"/>
    <w:rsid w:val="00DE62C6"/>
    <w:rsid w:val="00DE744C"/>
    <w:rsid w:val="00DF6435"/>
    <w:rsid w:val="00DF79E8"/>
    <w:rsid w:val="00E000ED"/>
    <w:rsid w:val="00E00AB8"/>
    <w:rsid w:val="00E00DD9"/>
    <w:rsid w:val="00E021B4"/>
    <w:rsid w:val="00E06ACB"/>
    <w:rsid w:val="00E135C6"/>
    <w:rsid w:val="00E172E8"/>
    <w:rsid w:val="00E209C5"/>
    <w:rsid w:val="00E210CF"/>
    <w:rsid w:val="00E21123"/>
    <w:rsid w:val="00E245EB"/>
    <w:rsid w:val="00E254DC"/>
    <w:rsid w:val="00E25610"/>
    <w:rsid w:val="00E31501"/>
    <w:rsid w:val="00E34472"/>
    <w:rsid w:val="00E34753"/>
    <w:rsid w:val="00E4324C"/>
    <w:rsid w:val="00E43510"/>
    <w:rsid w:val="00E45AD5"/>
    <w:rsid w:val="00E45D65"/>
    <w:rsid w:val="00E47262"/>
    <w:rsid w:val="00E512A2"/>
    <w:rsid w:val="00E53D62"/>
    <w:rsid w:val="00E545E0"/>
    <w:rsid w:val="00E54AE0"/>
    <w:rsid w:val="00E554E6"/>
    <w:rsid w:val="00E565B8"/>
    <w:rsid w:val="00E5716B"/>
    <w:rsid w:val="00E607BB"/>
    <w:rsid w:val="00E620F4"/>
    <w:rsid w:val="00E63718"/>
    <w:rsid w:val="00E639E3"/>
    <w:rsid w:val="00E63BBE"/>
    <w:rsid w:val="00E66878"/>
    <w:rsid w:val="00E70420"/>
    <w:rsid w:val="00E718CF"/>
    <w:rsid w:val="00E7461C"/>
    <w:rsid w:val="00E74BDA"/>
    <w:rsid w:val="00E7752C"/>
    <w:rsid w:val="00E81CC0"/>
    <w:rsid w:val="00E875BF"/>
    <w:rsid w:val="00E90232"/>
    <w:rsid w:val="00E95FCD"/>
    <w:rsid w:val="00E96604"/>
    <w:rsid w:val="00E9790A"/>
    <w:rsid w:val="00EA1643"/>
    <w:rsid w:val="00EA3141"/>
    <w:rsid w:val="00EA3FE0"/>
    <w:rsid w:val="00EA78D1"/>
    <w:rsid w:val="00EB4362"/>
    <w:rsid w:val="00EB4B07"/>
    <w:rsid w:val="00EB6785"/>
    <w:rsid w:val="00EB6C52"/>
    <w:rsid w:val="00EC4B26"/>
    <w:rsid w:val="00EC607B"/>
    <w:rsid w:val="00EC73E5"/>
    <w:rsid w:val="00ED028D"/>
    <w:rsid w:val="00ED0695"/>
    <w:rsid w:val="00ED5057"/>
    <w:rsid w:val="00ED5972"/>
    <w:rsid w:val="00ED685C"/>
    <w:rsid w:val="00ED72E7"/>
    <w:rsid w:val="00EE1C72"/>
    <w:rsid w:val="00EE2AF8"/>
    <w:rsid w:val="00EE4432"/>
    <w:rsid w:val="00EE4F38"/>
    <w:rsid w:val="00EE6D0D"/>
    <w:rsid w:val="00EF175E"/>
    <w:rsid w:val="00EF282F"/>
    <w:rsid w:val="00EF2D91"/>
    <w:rsid w:val="00F04082"/>
    <w:rsid w:val="00F06FA0"/>
    <w:rsid w:val="00F112F0"/>
    <w:rsid w:val="00F17C7C"/>
    <w:rsid w:val="00F200A5"/>
    <w:rsid w:val="00F20A36"/>
    <w:rsid w:val="00F21B1D"/>
    <w:rsid w:val="00F22203"/>
    <w:rsid w:val="00F228F3"/>
    <w:rsid w:val="00F246BD"/>
    <w:rsid w:val="00F32122"/>
    <w:rsid w:val="00F3761A"/>
    <w:rsid w:val="00F40E75"/>
    <w:rsid w:val="00F417D8"/>
    <w:rsid w:val="00F455CB"/>
    <w:rsid w:val="00F50D2E"/>
    <w:rsid w:val="00F55096"/>
    <w:rsid w:val="00F55CC4"/>
    <w:rsid w:val="00F5622C"/>
    <w:rsid w:val="00F56924"/>
    <w:rsid w:val="00F57FC9"/>
    <w:rsid w:val="00F60FD0"/>
    <w:rsid w:val="00F622CF"/>
    <w:rsid w:val="00F6384C"/>
    <w:rsid w:val="00F63D76"/>
    <w:rsid w:val="00F6493A"/>
    <w:rsid w:val="00F66F41"/>
    <w:rsid w:val="00F67425"/>
    <w:rsid w:val="00F70567"/>
    <w:rsid w:val="00F70747"/>
    <w:rsid w:val="00F71999"/>
    <w:rsid w:val="00F72B9E"/>
    <w:rsid w:val="00F74337"/>
    <w:rsid w:val="00F753B9"/>
    <w:rsid w:val="00F7798A"/>
    <w:rsid w:val="00F813CE"/>
    <w:rsid w:val="00F81FB0"/>
    <w:rsid w:val="00F82CB1"/>
    <w:rsid w:val="00F83260"/>
    <w:rsid w:val="00F85DE1"/>
    <w:rsid w:val="00F945A7"/>
    <w:rsid w:val="00F945E7"/>
    <w:rsid w:val="00F9463C"/>
    <w:rsid w:val="00F94682"/>
    <w:rsid w:val="00F94B75"/>
    <w:rsid w:val="00F95404"/>
    <w:rsid w:val="00F95A96"/>
    <w:rsid w:val="00F96244"/>
    <w:rsid w:val="00FA0F05"/>
    <w:rsid w:val="00FA229A"/>
    <w:rsid w:val="00FA56F0"/>
    <w:rsid w:val="00FB495A"/>
    <w:rsid w:val="00FB54A1"/>
    <w:rsid w:val="00FB5A67"/>
    <w:rsid w:val="00FB60CF"/>
    <w:rsid w:val="00FB7624"/>
    <w:rsid w:val="00FC19DE"/>
    <w:rsid w:val="00FC56C8"/>
    <w:rsid w:val="00FC6D7A"/>
    <w:rsid w:val="00FC7CF1"/>
    <w:rsid w:val="00FD0FED"/>
    <w:rsid w:val="00FD2570"/>
    <w:rsid w:val="00FD5A87"/>
    <w:rsid w:val="00FD6849"/>
    <w:rsid w:val="00FE027F"/>
    <w:rsid w:val="00FE0818"/>
    <w:rsid w:val="00FE2034"/>
    <w:rsid w:val="00FE363E"/>
    <w:rsid w:val="00FE4B79"/>
    <w:rsid w:val="00FE5B2D"/>
    <w:rsid w:val="00FE5ECD"/>
    <w:rsid w:val="00FE7DA6"/>
    <w:rsid w:val="00FF003F"/>
    <w:rsid w:val="00FF1586"/>
    <w:rsid w:val="00FF31C7"/>
    <w:rsid w:val="00FF6B4D"/>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paragraph" w:styleId="berschrift4">
    <w:name w:val="heading 4"/>
    <w:basedOn w:val="Standard"/>
    <w:next w:val="Standard"/>
    <w:link w:val="berschrift4Zchn"/>
    <w:uiPriority w:val="9"/>
    <w:semiHidden/>
    <w:unhideWhenUsed/>
    <w:qFormat/>
    <w:rsid w:val="00102CC6"/>
    <w:pPr>
      <w:keepNext/>
      <w:keepLines/>
      <w:spacing w:before="40" w:after="0"/>
      <w:outlineLvl w:val="3"/>
    </w:pPr>
    <w:rPr>
      <w:rFonts w:asciiTheme="majorHAnsi" w:eastAsiaTheme="majorEastAsia" w:hAnsiTheme="majorHAnsi" w:cstheme="majorBidi"/>
      <w:i/>
      <w:iCs/>
      <w:color w:val="7E8F00" w:themeColor="accent1" w:themeShade="BF"/>
    </w:rPr>
  </w:style>
  <w:style w:type="paragraph" w:styleId="berschrift6">
    <w:name w:val="heading 6"/>
    <w:basedOn w:val="Standard"/>
    <w:next w:val="Standard"/>
    <w:link w:val="berschrift6Zchn"/>
    <w:uiPriority w:val="9"/>
    <w:semiHidden/>
    <w:unhideWhenUsed/>
    <w:qFormat/>
    <w:rsid w:val="00A77B54"/>
    <w:pPr>
      <w:keepNext/>
      <w:keepLines/>
      <w:spacing w:before="40" w:after="0"/>
      <w:outlineLvl w:val="5"/>
    </w:pPr>
    <w:rPr>
      <w:rFonts w:asciiTheme="majorHAnsi" w:eastAsiaTheme="majorEastAsia" w:hAnsiTheme="majorHAnsi" w:cstheme="majorBidi"/>
      <w:color w:val="535F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customStyle="1" w:styleId="NichtaufgelsteErwhnung6">
    <w:name w:val="Nicht aufgelöste Erwähnung6"/>
    <w:basedOn w:val="Absatz-Standardschriftart"/>
    <w:uiPriority w:val="99"/>
    <w:semiHidden/>
    <w:unhideWhenUsed/>
    <w:rsid w:val="00B600F2"/>
    <w:rPr>
      <w:color w:val="605E5C"/>
      <w:shd w:val="clear" w:color="auto" w:fill="E1DFDD"/>
    </w:rPr>
  </w:style>
  <w:style w:type="character" w:customStyle="1" w:styleId="NichtaufgelsteErwhnung7">
    <w:name w:val="Nicht aufgelöste Erwähnung7"/>
    <w:basedOn w:val="Absatz-Standardschriftart"/>
    <w:uiPriority w:val="99"/>
    <w:semiHidden/>
    <w:unhideWhenUsed/>
    <w:rsid w:val="00B64774"/>
    <w:rPr>
      <w:color w:val="605E5C"/>
      <w:shd w:val="clear" w:color="auto" w:fill="E1DFDD"/>
    </w:rPr>
  </w:style>
  <w:style w:type="character" w:customStyle="1" w:styleId="berschrift6Zchn">
    <w:name w:val="Überschrift 6 Zchn"/>
    <w:basedOn w:val="Absatz-Standardschriftart"/>
    <w:link w:val="berschrift6"/>
    <w:uiPriority w:val="9"/>
    <w:semiHidden/>
    <w:rsid w:val="00A77B54"/>
    <w:rPr>
      <w:rFonts w:asciiTheme="majorHAnsi" w:eastAsiaTheme="majorEastAsia" w:hAnsiTheme="majorHAnsi" w:cstheme="majorBidi"/>
      <w:color w:val="535F00" w:themeColor="accent1" w:themeShade="7F"/>
      <w:kern w:val="12"/>
      <w:lang w:val="de-DE"/>
    </w:rPr>
  </w:style>
  <w:style w:type="character" w:customStyle="1" w:styleId="berschrift4Zchn">
    <w:name w:val="Überschrift 4 Zchn"/>
    <w:basedOn w:val="Absatz-Standardschriftart"/>
    <w:link w:val="berschrift4"/>
    <w:uiPriority w:val="9"/>
    <w:semiHidden/>
    <w:rsid w:val="00102CC6"/>
    <w:rPr>
      <w:rFonts w:asciiTheme="majorHAnsi" w:eastAsiaTheme="majorEastAsia" w:hAnsiTheme="majorHAnsi" w:cstheme="majorBidi"/>
      <w:i/>
      <w:iCs/>
      <w:color w:val="7E8F00" w:themeColor="accent1" w:themeShade="BF"/>
      <w:kern w:val="12"/>
      <w:lang w:val="de-DE"/>
    </w:rPr>
  </w:style>
  <w:style w:type="character" w:styleId="NichtaufgelsteErwhnung">
    <w:name w:val="Unresolved Mention"/>
    <w:basedOn w:val="Absatz-Standardschriftart"/>
    <w:uiPriority w:val="99"/>
    <w:semiHidden/>
    <w:unhideWhenUsed/>
    <w:rsid w:val="00993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366101819">
      <w:bodyDiv w:val="1"/>
      <w:marLeft w:val="0"/>
      <w:marRight w:val="0"/>
      <w:marTop w:val="0"/>
      <w:marBottom w:val="0"/>
      <w:divBdr>
        <w:top w:val="none" w:sz="0" w:space="0" w:color="auto"/>
        <w:left w:val="none" w:sz="0" w:space="0" w:color="auto"/>
        <w:bottom w:val="none" w:sz="0" w:space="0" w:color="auto"/>
        <w:right w:val="none" w:sz="0" w:space="0" w:color="auto"/>
      </w:divBdr>
    </w:div>
    <w:div w:id="418600470">
      <w:bodyDiv w:val="1"/>
      <w:marLeft w:val="0"/>
      <w:marRight w:val="0"/>
      <w:marTop w:val="0"/>
      <w:marBottom w:val="0"/>
      <w:divBdr>
        <w:top w:val="none" w:sz="0" w:space="0" w:color="auto"/>
        <w:left w:val="none" w:sz="0" w:space="0" w:color="auto"/>
        <w:bottom w:val="none" w:sz="0" w:space="0" w:color="auto"/>
        <w:right w:val="none" w:sz="0" w:space="0" w:color="auto"/>
      </w:divBdr>
      <w:divsChild>
        <w:div w:id="990905398">
          <w:marLeft w:val="0"/>
          <w:marRight w:val="0"/>
          <w:marTop w:val="0"/>
          <w:marBottom w:val="0"/>
          <w:divBdr>
            <w:top w:val="none" w:sz="0" w:space="0" w:color="auto"/>
            <w:left w:val="none" w:sz="0" w:space="0" w:color="auto"/>
            <w:bottom w:val="none" w:sz="0" w:space="0" w:color="auto"/>
            <w:right w:val="none" w:sz="0" w:space="0" w:color="auto"/>
          </w:divBdr>
        </w:div>
      </w:divsChild>
    </w:div>
    <w:div w:id="559173127">
      <w:bodyDiv w:val="1"/>
      <w:marLeft w:val="0"/>
      <w:marRight w:val="0"/>
      <w:marTop w:val="0"/>
      <w:marBottom w:val="0"/>
      <w:divBdr>
        <w:top w:val="none" w:sz="0" w:space="0" w:color="auto"/>
        <w:left w:val="none" w:sz="0" w:space="0" w:color="auto"/>
        <w:bottom w:val="none" w:sz="0" w:space="0" w:color="auto"/>
        <w:right w:val="none" w:sz="0" w:space="0" w:color="auto"/>
      </w:divBdr>
    </w:div>
    <w:div w:id="840662020">
      <w:bodyDiv w:val="1"/>
      <w:marLeft w:val="0"/>
      <w:marRight w:val="0"/>
      <w:marTop w:val="0"/>
      <w:marBottom w:val="0"/>
      <w:divBdr>
        <w:top w:val="none" w:sz="0" w:space="0" w:color="auto"/>
        <w:left w:val="none" w:sz="0" w:space="0" w:color="auto"/>
        <w:bottom w:val="none" w:sz="0" w:space="0" w:color="auto"/>
        <w:right w:val="none" w:sz="0" w:space="0" w:color="auto"/>
      </w:divBdr>
    </w:div>
    <w:div w:id="887184909">
      <w:bodyDiv w:val="1"/>
      <w:marLeft w:val="0"/>
      <w:marRight w:val="0"/>
      <w:marTop w:val="0"/>
      <w:marBottom w:val="0"/>
      <w:divBdr>
        <w:top w:val="none" w:sz="0" w:space="0" w:color="auto"/>
        <w:left w:val="none" w:sz="0" w:space="0" w:color="auto"/>
        <w:bottom w:val="none" w:sz="0" w:space="0" w:color="auto"/>
        <w:right w:val="none" w:sz="0" w:space="0" w:color="auto"/>
      </w:divBdr>
    </w:div>
    <w:div w:id="891814941">
      <w:bodyDiv w:val="1"/>
      <w:marLeft w:val="0"/>
      <w:marRight w:val="0"/>
      <w:marTop w:val="0"/>
      <w:marBottom w:val="0"/>
      <w:divBdr>
        <w:top w:val="none" w:sz="0" w:space="0" w:color="auto"/>
        <w:left w:val="none" w:sz="0" w:space="0" w:color="auto"/>
        <w:bottom w:val="none" w:sz="0" w:space="0" w:color="auto"/>
        <w:right w:val="none" w:sz="0" w:space="0" w:color="auto"/>
      </w:divBdr>
    </w:div>
    <w:div w:id="959528202">
      <w:bodyDiv w:val="1"/>
      <w:marLeft w:val="0"/>
      <w:marRight w:val="0"/>
      <w:marTop w:val="0"/>
      <w:marBottom w:val="0"/>
      <w:divBdr>
        <w:top w:val="none" w:sz="0" w:space="0" w:color="auto"/>
        <w:left w:val="none" w:sz="0" w:space="0" w:color="auto"/>
        <w:bottom w:val="none" w:sz="0" w:space="0" w:color="auto"/>
        <w:right w:val="none" w:sz="0" w:space="0" w:color="auto"/>
      </w:divBdr>
    </w:div>
    <w:div w:id="1116482635">
      <w:bodyDiv w:val="1"/>
      <w:marLeft w:val="0"/>
      <w:marRight w:val="0"/>
      <w:marTop w:val="0"/>
      <w:marBottom w:val="0"/>
      <w:divBdr>
        <w:top w:val="none" w:sz="0" w:space="0" w:color="auto"/>
        <w:left w:val="none" w:sz="0" w:space="0" w:color="auto"/>
        <w:bottom w:val="none" w:sz="0" w:space="0" w:color="auto"/>
        <w:right w:val="none" w:sz="0" w:space="0" w:color="auto"/>
      </w:divBdr>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496218754">
      <w:bodyDiv w:val="1"/>
      <w:marLeft w:val="0"/>
      <w:marRight w:val="0"/>
      <w:marTop w:val="0"/>
      <w:marBottom w:val="0"/>
      <w:divBdr>
        <w:top w:val="none" w:sz="0" w:space="0" w:color="auto"/>
        <w:left w:val="none" w:sz="0" w:space="0" w:color="auto"/>
        <w:bottom w:val="none" w:sz="0" w:space="0" w:color="auto"/>
        <w:right w:val="none" w:sz="0" w:space="0" w:color="auto"/>
      </w:divBdr>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 w:id="2077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rano-suedtirol.it/de/ultental/essen-trinken/suedtiroler-kueche/hoflaeden/rid-3AB67B1756A883A09EEBCD2DF869F6A2-p-bergauf.html" TargetMode="External"/><Relationship Id="rId18" Type="http://schemas.openxmlformats.org/officeDocument/2006/relationships/hyperlink" Target="https://www.fontis-lodge.com/de/luxury-spa-lodge-s%C3%BCdtirol/1-0.html" TargetMode="External"/><Relationship Id="rId26" Type="http://schemas.openxmlformats.org/officeDocument/2006/relationships/hyperlink" Target="https://www.hotel-adler.it/" TargetMode="External"/><Relationship Id="rId39"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www.sunnig.it/de/sunnig" TargetMode="External"/><Relationship Id="rId34" Type="http://schemas.openxmlformats.org/officeDocument/2006/relationships/hyperlink" Target="https://www.sarntal.com/de/urlauben/events-highlights/events-im-sarntal.html" TargetMode="External"/><Relationship Id="rId42" Type="http://schemas.openxmlformats.org/officeDocument/2006/relationships/hyperlink" Target="mailto:norman.libardoni@idm-suedtirol.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ugenlodge.it/" TargetMode="External"/><Relationship Id="rId17" Type="http://schemas.openxmlformats.org/officeDocument/2006/relationships/hyperlink" Target="https://www.suedtirol.info/de/erleben/schloss-welsperg-und-ruine-thurn_activity_10581350" TargetMode="External"/><Relationship Id="rId25" Type="http://schemas.openxmlformats.org/officeDocument/2006/relationships/hyperlink" Target="https://www.foerra.it/" TargetMode="External"/><Relationship Id="rId33" Type="http://schemas.openxmlformats.org/officeDocument/2006/relationships/hyperlink" Target="https://www.sarntal.org/durnholzer-see/" TargetMode="External"/><Relationship Id="rId38" Type="http://schemas.openxmlformats.org/officeDocument/2006/relationships/hyperlink" Target="http://www.instagram.com/visitsouthtyro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sieser-tal.com/de/infos/naherholungszone-schneider-waldile_4277" TargetMode="External"/><Relationship Id="rId20" Type="http://schemas.openxmlformats.org/officeDocument/2006/relationships/hyperlink" Target="https://www.hotel-christof.com/das-hotel/" TargetMode="External"/><Relationship Id="rId29" Type="http://schemas.openxmlformats.org/officeDocument/2006/relationships/hyperlink" Target="https://www.antholzertal.com/de/event/gipfel-sonnenaufgangstour-almfrhstck_27441" TargetMode="External"/><Relationship Id="rId41" Type="http://schemas.openxmlformats.org/officeDocument/2006/relationships/hyperlink" Target="https://we.tl/t-5BnzM98jq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rntal.com/de/urlaub-im-ahrntal/highlights-topevents/kulturevents/talklang-festival/35-ahrntaler-graukaesetage.html" TargetMode="External"/><Relationship Id="rId24" Type="http://schemas.openxmlformats.org/officeDocument/2006/relationships/hyperlink" Target="https://webahof.com/" TargetMode="External"/><Relationship Id="rId32" Type="http://schemas.openxmlformats.org/officeDocument/2006/relationships/hyperlink" Target="https://www.hotel-sarntal.it/de/unsere-kueche.html" TargetMode="External"/><Relationship Id="rId37" Type="http://schemas.openxmlformats.org/officeDocument/2006/relationships/image" Target="media/image2.jpg"/><Relationship Id="rId40" Type="http://schemas.openxmlformats.org/officeDocument/2006/relationships/image" Target="media/image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stagram.com/garni.villa.elisabeth/" TargetMode="External"/><Relationship Id="rId23" Type="http://schemas.openxmlformats.org/officeDocument/2006/relationships/hyperlink" Target="https://www.app-montana.it/?gclid=Cj0KCQjw_4-SBhCgARIsAAlegrUqNWS9qdcmyK0eX6mF5Mvosr6HB2_Oxp3ZqU33o-72BxXxAK69lo0aAjXYEALw_wcB" TargetMode="External"/><Relationship Id="rId28" Type="http://schemas.openxmlformats.org/officeDocument/2006/relationships/hyperlink" Target="https://www.farmat.net/" TargetMode="External"/><Relationship Id="rId36" Type="http://schemas.openxmlformats.org/officeDocument/2006/relationships/image" Target="media/image1.jpg"/><Relationship Id="rId49" Type="http://schemas.openxmlformats.org/officeDocument/2006/relationships/fontTable" Target="fontTable.xml"/><Relationship Id="rId10" Type="http://schemas.openxmlformats.org/officeDocument/2006/relationships/hyperlink" Target="https://www.ahrntal.com/de/urlaub-im-ahrntal/highlights-topevents/kulturevents/talklang-festival/9-die-tauferer-strassenkueche.html" TargetMode="External"/><Relationship Id="rId19" Type="http://schemas.openxmlformats.org/officeDocument/2006/relationships/hyperlink" Target="https://www.preindlerhof.com/" TargetMode="External"/><Relationship Id="rId31" Type="http://schemas.openxmlformats.org/officeDocument/2006/relationships/hyperlink" Target="https://www.penserhof.com/de" TargetMode="External"/><Relationship Id="rId44" Type="http://schemas.openxmlformats.org/officeDocument/2006/relationships/hyperlink" Target="mailto:info@gretzcom.ch" TargetMode="External"/><Relationship Id="rId4" Type="http://schemas.openxmlformats.org/officeDocument/2006/relationships/settings" Target="settings.xml"/><Relationship Id="rId9" Type="http://schemas.openxmlformats.org/officeDocument/2006/relationships/hyperlink" Target="https://www.koasa.it/" TargetMode="External"/><Relationship Id="rId14" Type="http://schemas.openxmlformats.org/officeDocument/2006/relationships/hyperlink" Target="https://die-biermacherinnen.com/" TargetMode="External"/><Relationship Id="rId22" Type="http://schemas.openxmlformats.org/officeDocument/2006/relationships/hyperlink" Target="https://www.hotelstoll.com/de/" TargetMode="External"/><Relationship Id="rId27" Type="http://schemas.openxmlformats.org/officeDocument/2006/relationships/hyperlink" Target="https://ausserweger.it/" TargetMode="External"/><Relationship Id="rId30" Type="http://schemas.openxmlformats.org/officeDocument/2006/relationships/hyperlink" Target="https://www.alpenrestaurant-elisabeth.com/de/alpenrestaurant.html" TargetMode="External"/><Relationship Id="rId35" Type="http://schemas.openxmlformats.org/officeDocument/2006/relationships/hyperlink" Target="https://www.suedtirol.info/de/informationen/anreise/mit-dem-zug" TargetMode="External"/><Relationship Id="rId43" Type="http://schemas.openxmlformats.org/officeDocument/2006/relationships/hyperlink" Target="http://www.suedtirol.info/de" TargetMode="External"/><Relationship Id="rId48" Type="http://schemas.openxmlformats.org/officeDocument/2006/relationships/header" Target="header2.xml"/><Relationship Id="rId8" Type="http://schemas.openxmlformats.org/officeDocument/2006/relationships/hyperlink" Target="https://www.ahrntal.com/de/hoch-tirol-trail.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F6FD-7F28-4A27-80DA-F79D35B1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Template>
  <TotalTime>0</TotalTime>
  <Pages>4</Pages>
  <Words>1573</Words>
  <Characters>9911</Characters>
  <Application>Microsoft Office Word</Application>
  <DocSecurity>0</DocSecurity>
  <Lines>82</Lines>
  <Paragraphs>22</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Bergmann Ramona (Gretz Communications AG)</cp:lastModifiedBy>
  <cp:revision>4</cp:revision>
  <cp:lastPrinted>2022-06-30T09:02:00Z</cp:lastPrinted>
  <dcterms:created xsi:type="dcterms:W3CDTF">2022-06-29T15:30:00Z</dcterms:created>
  <dcterms:modified xsi:type="dcterms:W3CDTF">2022-06-30T09:02:00Z</dcterms:modified>
</cp:coreProperties>
</file>